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64405" w14:textId="3A68F8BA" w:rsidR="00FF4154" w:rsidRPr="00644CD2" w:rsidRDefault="00FF4154" w:rsidP="00837866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</w:rPr>
      </w:pPr>
      <w:r w:rsidRPr="00FF4154">
        <w:rPr>
          <w:rFonts w:ascii="Arial" w:eastAsia="Times New Roman" w:hAnsi="Arial" w:cs="Arial"/>
          <w:b/>
          <w:sz w:val="36"/>
          <w:szCs w:val="36"/>
        </w:rPr>
        <w:t>BOTSWANA COMMUNICATIONS REGULATORY AUTHORITY</w:t>
      </w:r>
    </w:p>
    <w:p w14:paraId="681ABE3A" w14:textId="77777777" w:rsidR="00644CD2" w:rsidRPr="00FF4154" w:rsidRDefault="00644CD2" w:rsidP="0083786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14:paraId="7ABC2F3B" w14:textId="77777777" w:rsidR="00FF4154" w:rsidRPr="00FF4154" w:rsidRDefault="00FF4154" w:rsidP="00837866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</w:rPr>
      </w:pPr>
    </w:p>
    <w:p w14:paraId="206CEC36" w14:textId="56D3F992" w:rsidR="00FF4154" w:rsidRDefault="00FF4154" w:rsidP="0083786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F4154">
        <w:rPr>
          <w:rFonts w:ascii="Arial" w:eastAsia="Times New Roman" w:hAnsi="Arial" w:cs="Arial"/>
          <w:b/>
          <w:sz w:val="32"/>
          <w:szCs w:val="32"/>
        </w:rPr>
        <w:t>COMPLAINT FORM</w:t>
      </w:r>
    </w:p>
    <w:p w14:paraId="1D1A3FD7" w14:textId="77777777" w:rsidR="00644CD2" w:rsidRPr="00FF4154" w:rsidRDefault="00644CD2" w:rsidP="00837866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</w:rPr>
      </w:pPr>
    </w:p>
    <w:p w14:paraId="0DAE9E2D" w14:textId="77777777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7EF6CD8E" w14:textId="77777777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  <w:r w:rsidRPr="00FF4154">
        <w:rPr>
          <w:rFonts w:ascii="Arial" w:eastAsia="Times New Roman" w:hAnsi="Arial" w:cs="Arial"/>
          <w:b/>
          <w:bCs/>
          <w:sz w:val="28"/>
          <w:szCs w:val="28"/>
        </w:rPr>
        <w:t>1.</w:t>
      </w:r>
      <w:r w:rsidRPr="00FF4154">
        <w:rPr>
          <w:rFonts w:ascii="Arial" w:eastAsia="Times New Roman" w:hAnsi="Arial" w:cs="Arial"/>
          <w:b/>
          <w:bCs/>
          <w:sz w:val="28"/>
          <w:szCs w:val="28"/>
        </w:rPr>
        <w:tab/>
        <w:t>PARTICULARS OF COMPLAINANT</w:t>
      </w:r>
    </w:p>
    <w:p w14:paraId="5D38BD0A" w14:textId="77777777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F4154" w:rsidRPr="00FF4154" w14:paraId="26C38F4D" w14:textId="77777777" w:rsidTr="00F947CC">
        <w:tc>
          <w:tcPr>
            <w:tcW w:w="9350" w:type="dxa"/>
          </w:tcPr>
          <w:p w14:paraId="783C42F7" w14:textId="77777777" w:rsidR="00837866" w:rsidRDefault="00FF4154" w:rsidP="00837866">
            <w:pPr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Complainant Name</w:t>
            </w:r>
            <w:r w:rsidRPr="00644CD2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:</w:t>
            </w:r>
          </w:p>
          <w:p w14:paraId="64B91D98" w14:textId="3EFC830C" w:rsidR="00FF4154" w:rsidRPr="00FF4154" w:rsidRDefault="00FF4154" w:rsidP="00837866">
            <w:pPr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ab/>
            </w:r>
          </w:p>
          <w:p w14:paraId="2CB13ED0" w14:textId="77777777" w:rsidR="00FF4154" w:rsidRPr="00FF4154" w:rsidRDefault="00FF4154" w:rsidP="00837866">
            <w:pPr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FF4154" w:rsidRPr="00FF4154" w14:paraId="424CB728" w14:textId="77777777" w:rsidTr="00F947CC">
        <w:tc>
          <w:tcPr>
            <w:tcW w:w="9350" w:type="dxa"/>
          </w:tcPr>
          <w:p w14:paraId="098A1A94" w14:textId="77777777" w:rsidR="00837866" w:rsidRDefault="00FF4154" w:rsidP="00837866">
            <w:pPr>
              <w:tabs>
                <w:tab w:val="left" w:pos="1736"/>
              </w:tabs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ID No.</w:t>
            </w:r>
          </w:p>
          <w:p w14:paraId="375D395E" w14:textId="3AE1F53E" w:rsidR="00FF4154" w:rsidRPr="00FF4154" w:rsidRDefault="00FF4154" w:rsidP="00837866">
            <w:pPr>
              <w:tabs>
                <w:tab w:val="left" w:pos="1736"/>
              </w:tabs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ab/>
            </w:r>
          </w:p>
          <w:p w14:paraId="0E6E8E10" w14:textId="77777777" w:rsidR="00FF4154" w:rsidRPr="00FF4154" w:rsidRDefault="00FF4154" w:rsidP="00837866">
            <w:pPr>
              <w:tabs>
                <w:tab w:val="left" w:pos="1736"/>
              </w:tabs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FF4154" w:rsidRPr="00FF4154" w14:paraId="56E95D56" w14:textId="77777777" w:rsidTr="00F947CC">
        <w:tc>
          <w:tcPr>
            <w:tcW w:w="9350" w:type="dxa"/>
            <w:tcBorders>
              <w:bottom w:val="nil"/>
            </w:tcBorders>
          </w:tcPr>
          <w:p w14:paraId="141B4DFA" w14:textId="5A274889" w:rsidR="00FF4154" w:rsidRPr="00FF4154" w:rsidRDefault="00FF4154" w:rsidP="00837866">
            <w:pPr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Physical Address</w:t>
            </w:r>
            <w:r w:rsidRPr="00644CD2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:</w:t>
            </w:r>
          </w:p>
          <w:p w14:paraId="768B3E7E" w14:textId="77777777" w:rsidR="00FF4154" w:rsidRPr="00FF4154" w:rsidRDefault="00FF4154" w:rsidP="00837866">
            <w:pPr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FF4154" w:rsidRPr="00FF4154" w14:paraId="2F54E590" w14:textId="77777777" w:rsidTr="00F947CC">
        <w:tc>
          <w:tcPr>
            <w:tcW w:w="9350" w:type="dxa"/>
            <w:tcBorders>
              <w:top w:val="nil"/>
            </w:tcBorders>
          </w:tcPr>
          <w:p w14:paraId="51AE85EE" w14:textId="77777777" w:rsidR="00FF4154" w:rsidRPr="00FF4154" w:rsidRDefault="00FF4154" w:rsidP="00837866">
            <w:pPr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FF4154" w:rsidRPr="00FF4154" w14:paraId="3FA08A1B" w14:textId="77777777" w:rsidTr="00F947CC">
        <w:tc>
          <w:tcPr>
            <w:tcW w:w="9350" w:type="dxa"/>
            <w:tcBorders>
              <w:bottom w:val="nil"/>
            </w:tcBorders>
          </w:tcPr>
          <w:p w14:paraId="66F78094" w14:textId="4B12D148" w:rsidR="00FF4154" w:rsidRPr="00FF4154" w:rsidRDefault="00FF4154" w:rsidP="00837866">
            <w:pPr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Postal Address</w:t>
            </w:r>
            <w:r w:rsidRPr="00644CD2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:</w:t>
            </w:r>
          </w:p>
          <w:p w14:paraId="400CA19B" w14:textId="77777777" w:rsidR="00FF4154" w:rsidRPr="00FF4154" w:rsidRDefault="00FF4154" w:rsidP="00837866">
            <w:pPr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FF4154" w:rsidRPr="00FF4154" w14:paraId="618EAFFC" w14:textId="77777777" w:rsidTr="00F947CC">
        <w:tc>
          <w:tcPr>
            <w:tcW w:w="9350" w:type="dxa"/>
            <w:tcBorders>
              <w:top w:val="nil"/>
            </w:tcBorders>
          </w:tcPr>
          <w:p w14:paraId="0CDEFCA3" w14:textId="77777777" w:rsidR="00FF4154" w:rsidRPr="00FF4154" w:rsidRDefault="00FF4154" w:rsidP="00837866">
            <w:pPr>
              <w:tabs>
                <w:tab w:val="left" w:pos="1976"/>
              </w:tabs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sz w:val="26"/>
                <w:szCs w:val="26"/>
              </w:rPr>
              <w:tab/>
            </w:r>
          </w:p>
        </w:tc>
      </w:tr>
      <w:tr w:rsidR="00FF4154" w:rsidRPr="00FF4154" w14:paraId="67E1ABFA" w14:textId="77777777" w:rsidTr="00F947CC">
        <w:tc>
          <w:tcPr>
            <w:tcW w:w="9350" w:type="dxa"/>
            <w:tcBorders>
              <w:bottom w:val="nil"/>
            </w:tcBorders>
          </w:tcPr>
          <w:p w14:paraId="3A024E48" w14:textId="02811182" w:rsidR="00FF4154" w:rsidRPr="00FF4154" w:rsidRDefault="00FF4154" w:rsidP="00837866">
            <w:pPr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Telephone/</w:t>
            </w:r>
            <w:r w:rsidRPr="00644CD2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Cell phone:</w:t>
            </w: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ab/>
            </w:r>
          </w:p>
          <w:p w14:paraId="0582040A" w14:textId="77777777" w:rsidR="00FF4154" w:rsidRPr="00FF4154" w:rsidRDefault="00FF4154" w:rsidP="00837866">
            <w:pPr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sz w:val="26"/>
                <w:szCs w:val="26"/>
              </w:rPr>
              <w:tab/>
            </w:r>
          </w:p>
        </w:tc>
      </w:tr>
      <w:tr w:rsidR="00FF4154" w:rsidRPr="00FF4154" w14:paraId="382550C1" w14:textId="77777777" w:rsidTr="00F947CC">
        <w:tc>
          <w:tcPr>
            <w:tcW w:w="9350" w:type="dxa"/>
            <w:tcBorders>
              <w:top w:val="nil"/>
            </w:tcBorders>
          </w:tcPr>
          <w:p w14:paraId="578F8670" w14:textId="77777777" w:rsidR="00FF4154" w:rsidRPr="00FF4154" w:rsidRDefault="00FF4154" w:rsidP="00837866">
            <w:pPr>
              <w:tabs>
                <w:tab w:val="left" w:pos="1708"/>
              </w:tabs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sz w:val="26"/>
                <w:szCs w:val="26"/>
              </w:rPr>
              <w:tab/>
            </w:r>
          </w:p>
        </w:tc>
      </w:tr>
      <w:tr w:rsidR="00FF4154" w:rsidRPr="00FF4154" w14:paraId="52FB36D8" w14:textId="77777777" w:rsidTr="00F947CC">
        <w:tc>
          <w:tcPr>
            <w:tcW w:w="9350" w:type="dxa"/>
            <w:tcBorders>
              <w:bottom w:val="nil"/>
            </w:tcBorders>
          </w:tcPr>
          <w:p w14:paraId="0A97BC55" w14:textId="49F4778E" w:rsidR="00FF4154" w:rsidRPr="00FF4154" w:rsidRDefault="00FF4154" w:rsidP="00837866">
            <w:pPr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Fa</w:t>
            </w:r>
            <w:r w:rsidR="000C02BA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csimile</w:t>
            </w: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 xml:space="preserve"> No</w:t>
            </w:r>
            <w:r w:rsidRPr="00644CD2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:</w:t>
            </w: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ab/>
            </w:r>
          </w:p>
          <w:p w14:paraId="7A20AF8A" w14:textId="77777777" w:rsidR="00FF4154" w:rsidRPr="00FF4154" w:rsidRDefault="00FF4154" w:rsidP="00837866">
            <w:pPr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FF4154" w:rsidRPr="00FF4154" w14:paraId="1B024E94" w14:textId="77777777" w:rsidTr="00F947CC">
        <w:tc>
          <w:tcPr>
            <w:tcW w:w="9350" w:type="dxa"/>
            <w:tcBorders>
              <w:top w:val="nil"/>
            </w:tcBorders>
          </w:tcPr>
          <w:p w14:paraId="0A73E419" w14:textId="77777777" w:rsidR="00FF4154" w:rsidRPr="00FF4154" w:rsidRDefault="00FF4154" w:rsidP="00837866">
            <w:pPr>
              <w:tabs>
                <w:tab w:val="left" w:pos="2598"/>
              </w:tabs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sz w:val="26"/>
                <w:szCs w:val="26"/>
              </w:rPr>
              <w:tab/>
            </w:r>
          </w:p>
        </w:tc>
      </w:tr>
      <w:tr w:rsidR="00FF4154" w:rsidRPr="00FF4154" w14:paraId="3FD4C874" w14:textId="77777777" w:rsidTr="00F947CC">
        <w:tc>
          <w:tcPr>
            <w:tcW w:w="9350" w:type="dxa"/>
            <w:tcBorders>
              <w:bottom w:val="nil"/>
            </w:tcBorders>
          </w:tcPr>
          <w:p w14:paraId="0B16DC50" w14:textId="77777777" w:rsidR="00FF4154" w:rsidRPr="00644CD2" w:rsidRDefault="00FF4154" w:rsidP="00837866">
            <w:pPr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E-mail Address</w:t>
            </w:r>
            <w:r w:rsidRPr="00644CD2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:</w:t>
            </w: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ab/>
            </w:r>
          </w:p>
          <w:p w14:paraId="428D3FC9" w14:textId="79674D8C" w:rsidR="00FF4154" w:rsidRPr="00FF4154" w:rsidRDefault="00FF4154" w:rsidP="00837866">
            <w:pPr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</w:p>
        </w:tc>
      </w:tr>
      <w:tr w:rsidR="00FF4154" w:rsidRPr="00FF4154" w14:paraId="5E2D76ED" w14:textId="77777777" w:rsidTr="00F947CC">
        <w:tc>
          <w:tcPr>
            <w:tcW w:w="9350" w:type="dxa"/>
            <w:tcBorders>
              <w:top w:val="nil"/>
              <w:bottom w:val="single" w:sz="4" w:space="0" w:color="auto"/>
            </w:tcBorders>
          </w:tcPr>
          <w:p w14:paraId="611ADA16" w14:textId="77777777" w:rsidR="00FF4154" w:rsidRPr="00FF4154" w:rsidRDefault="00FF4154" w:rsidP="00837866">
            <w:pPr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</w:tbl>
    <w:p w14:paraId="11384262" w14:textId="77777777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6E613593" w14:textId="77777777" w:rsidR="00837866" w:rsidRDefault="00837866" w:rsidP="006C002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</w:p>
    <w:p w14:paraId="36576CBD" w14:textId="56CC157D" w:rsidR="00FF4154" w:rsidRPr="00837866" w:rsidRDefault="00FF4154" w:rsidP="006C002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  <w:r w:rsidRPr="00644CD2">
        <w:rPr>
          <w:rFonts w:ascii="Arial" w:eastAsia="Times New Roman" w:hAnsi="Arial" w:cs="Arial"/>
          <w:b/>
          <w:bCs/>
          <w:sz w:val="28"/>
          <w:szCs w:val="28"/>
        </w:rPr>
        <w:t>2.</w:t>
      </w:r>
      <w:r w:rsidRPr="00644CD2">
        <w:rPr>
          <w:rFonts w:ascii="Arial" w:eastAsia="Times New Roman" w:hAnsi="Arial" w:cs="Arial"/>
          <w:b/>
          <w:bCs/>
          <w:sz w:val="28"/>
          <w:szCs w:val="28"/>
        </w:rPr>
        <w:tab/>
        <w:t>COMPLAINT TRAIL</w:t>
      </w:r>
    </w:p>
    <w:p w14:paraId="3D0210C9" w14:textId="77777777" w:rsidR="00FF4154" w:rsidRPr="00FF4154" w:rsidRDefault="00FF4154" w:rsidP="006C0028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54C019C1" w14:textId="68A8E85D" w:rsidR="00B51B60" w:rsidRDefault="00B51B60" w:rsidP="00B5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  <w:lang w:val="en-ZA"/>
        </w:rPr>
      </w:pPr>
    </w:p>
    <w:p w14:paraId="52F35EE8" w14:textId="6C456E4A" w:rsidR="00FF4154" w:rsidRPr="00FF4154" w:rsidRDefault="00BB0027" w:rsidP="006C00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  <w:proofErr w:type="spellStart"/>
      <w:r>
        <w:rPr>
          <w:rFonts w:ascii="Arial" w:eastAsia="Times New Roman" w:hAnsi="Arial" w:cs="Arial"/>
          <w:bCs/>
          <w:sz w:val="26"/>
          <w:szCs w:val="26"/>
          <w:lang w:val="en-ZA"/>
        </w:rPr>
        <w:t>i</w:t>
      </w:r>
      <w:proofErr w:type="spellEnd"/>
      <w:r>
        <w:rPr>
          <w:rFonts w:ascii="Arial" w:eastAsia="Times New Roman" w:hAnsi="Arial" w:cs="Arial"/>
          <w:bCs/>
          <w:sz w:val="26"/>
          <w:szCs w:val="26"/>
          <w:lang w:val="en-ZA"/>
        </w:rPr>
        <w:t xml:space="preserve">. </w:t>
      </w:r>
      <w:r w:rsidR="00FF4154" w:rsidRPr="00FF4154">
        <w:rPr>
          <w:rFonts w:ascii="Arial" w:eastAsia="Times New Roman" w:hAnsi="Arial" w:cs="Arial"/>
          <w:bCs/>
          <w:sz w:val="26"/>
          <w:szCs w:val="26"/>
        </w:rPr>
        <w:t>Was this complaint</w:t>
      </w:r>
      <w:r w:rsidR="00644CD2">
        <w:rPr>
          <w:rFonts w:ascii="Arial" w:eastAsia="Times New Roman" w:hAnsi="Arial" w:cs="Arial"/>
          <w:bCs/>
          <w:sz w:val="26"/>
          <w:szCs w:val="26"/>
        </w:rPr>
        <w:t xml:space="preserve"> initially</w:t>
      </w:r>
      <w:r w:rsidR="00FF4154" w:rsidRPr="00FF4154">
        <w:rPr>
          <w:rFonts w:ascii="Arial" w:eastAsia="Times New Roman" w:hAnsi="Arial" w:cs="Arial"/>
          <w:bCs/>
          <w:sz w:val="26"/>
          <w:szCs w:val="26"/>
        </w:rPr>
        <w:t xml:space="preserve"> </w:t>
      </w:r>
      <w:r w:rsidR="00FF4154" w:rsidRPr="00644CD2">
        <w:rPr>
          <w:rFonts w:ascii="Arial" w:eastAsia="Times New Roman" w:hAnsi="Arial" w:cs="Arial"/>
          <w:bCs/>
          <w:sz w:val="26"/>
          <w:szCs w:val="26"/>
        </w:rPr>
        <w:t xml:space="preserve">lodged with </w:t>
      </w:r>
      <w:r w:rsidR="00FF4154" w:rsidRPr="00FF4154">
        <w:rPr>
          <w:rFonts w:ascii="Arial" w:eastAsia="Times New Roman" w:hAnsi="Arial" w:cs="Arial"/>
          <w:bCs/>
          <w:sz w:val="26"/>
          <w:szCs w:val="26"/>
        </w:rPr>
        <w:t>the Service Provider/Respondent</w:t>
      </w:r>
      <w:r w:rsidR="00644CD2">
        <w:rPr>
          <w:rFonts w:ascii="Arial" w:eastAsia="Times New Roman" w:hAnsi="Arial" w:cs="Arial"/>
          <w:bCs/>
          <w:sz w:val="26"/>
          <w:szCs w:val="26"/>
        </w:rPr>
        <w:t>?</w:t>
      </w:r>
      <w:r>
        <w:rPr>
          <w:rFonts w:ascii="Arial" w:eastAsia="Times New Roman" w:hAnsi="Arial" w:cs="Arial"/>
          <w:bCs/>
          <w:sz w:val="26"/>
          <w:szCs w:val="26"/>
        </w:rPr>
        <w:t xml:space="preserve"> (Y/N)</w:t>
      </w:r>
    </w:p>
    <w:p w14:paraId="5D8CD8B9" w14:textId="77777777" w:rsidR="00FF4154" w:rsidRPr="00FF4154" w:rsidRDefault="00FF4154" w:rsidP="006C00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  <w:r w:rsidRPr="00FF4154">
        <w:rPr>
          <w:rFonts w:ascii="Arial" w:eastAsia="Times New Roman" w:hAnsi="Arial" w:cs="Arial"/>
          <w:bCs/>
          <w:sz w:val="26"/>
          <w:szCs w:val="26"/>
        </w:rPr>
        <w:tab/>
      </w:r>
    </w:p>
    <w:p w14:paraId="7F63275E" w14:textId="3A74133F" w:rsidR="00FF4154" w:rsidRPr="00FF4154" w:rsidRDefault="00FF4154" w:rsidP="006C00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  <w:r w:rsidRPr="00FF4154">
        <w:rPr>
          <w:rFonts w:ascii="Arial" w:eastAsia="Times New Roman" w:hAnsi="Arial" w:cs="Arial"/>
          <w:bCs/>
          <w:sz w:val="26"/>
          <w:szCs w:val="26"/>
        </w:rPr>
        <w:t>…………………………………………………………………………………</w:t>
      </w:r>
      <w:r w:rsidR="00BB0027">
        <w:rPr>
          <w:rFonts w:ascii="Arial" w:eastAsia="Times New Roman" w:hAnsi="Arial" w:cs="Arial"/>
          <w:bCs/>
          <w:sz w:val="26"/>
          <w:szCs w:val="26"/>
        </w:rPr>
        <w:t>……….</w:t>
      </w:r>
    </w:p>
    <w:p w14:paraId="19EA2C26" w14:textId="77777777" w:rsidR="00FF4154" w:rsidRPr="00FF4154" w:rsidRDefault="00FF4154" w:rsidP="006C00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47AC6FF7" w14:textId="29CAE7BD" w:rsidR="00FF4154" w:rsidRPr="00FF4154" w:rsidRDefault="00FF4154" w:rsidP="006C00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  <w:r w:rsidRPr="00644CD2">
        <w:rPr>
          <w:rFonts w:ascii="Arial" w:eastAsia="Times New Roman" w:hAnsi="Arial" w:cs="Arial"/>
          <w:bCs/>
          <w:sz w:val="26"/>
          <w:szCs w:val="26"/>
        </w:rPr>
        <w:t xml:space="preserve">ii. </w:t>
      </w:r>
      <w:r w:rsidRPr="00FF4154">
        <w:rPr>
          <w:rFonts w:ascii="Arial" w:eastAsia="Times New Roman" w:hAnsi="Arial" w:cs="Arial"/>
          <w:bCs/>
          <w:sz w:val="26"/>
          <w:szCs w:val="26"/>
        </w:rPr>
        <w:t>If yes, on what date was it submitted to the Service Provider/Respondent?</w:t>
      </w:r>
    </w:p>
    <w:p w14:paraId="3D503F7B" w14:textId="77777777" w:rsidR="00FF4154" w:rsidRPr="00FF4154" w:rsidRDefault="00FF4154" w:rsidP="006C00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6B2198D8" w14:textId="77777777" w:rsidR="00AB7694" w:rsidRDefault="00FF4154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  <w:r w:rsidRPr="00644CD2">
        <w:rPr>
          <w:rFonts w:ascii="Arial" w:eastAsia="Times New Roman" w:hAnsi="Arial" w:cs="Arial"/>
          <w:bCs/>
          <w:sz w:val="26"/>
          <w:szCs w:val="26"/>
        </w:rPr>
        <w:lastRenderedPageBreak/>
        <w:t xml:space="preserve">   </w:t>
      </w:r>
    </w:p>
    <w:p w14:paraId="72E12EF3" w14:textId="7127668F" w:rsidR="008E5DB0" w:rsidRDefault="00FF4154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  <w:r w:rsidRPr="00644CD2">
        <w:rPr>
          <w:rFonts w:ascii="Arial" w:eastAsia="Times New Roman" w:hAnsi="Arial" w:cs="Arial"/>
          <w:bCs/>
          <w:sz w:val="26"/>
          <w:szCs w:val="26"/>
        </w:rPr>
        <w:t xml:space="preserve"> </w:t>
      </w:r>
      <w:r w:rsidRPr="00FF4154">
        <w:rPr>
          <w:rFonts w:ascii="Arial" w:eastAsia="Times New Roman" w:hAnsi="Arial" w:cs="Arial"/>
          <w:bCs/>
          <w:sz w:val="26"/>
          <w:szCs w:val="26"/>
        </w:rPr>
        <w:t>……………………………………………………………………………………</w:t>
      </w:r>
      <w:r w:rsidR="008E5DB0">
        <w:rPr>
          <w:rFonts w:ascii="Arial" w:eastAsia="Times New Roman" w:hAnsi="Arial" w:cs="Arial"/>
          <w:bCs/>
          <w:sz w:val="26"/>
          <w:szCs w:val="26"/>
        </w:rPr>
        <w:t>…</w:t>
      </w:r>
      <w:r w:rsidR="00AB7694">
        <w:rPr>
          <w:rFonts w:ascii="Arial" w:eastAsia="Times New Roman" w:hAnsi="Arial" w:cs="Arial"/>
          <w:bCs/>
          <w:sz w:val="26"/>
          <w:szCs w:val="26"/>
        </w:rPr>
        <w:t>…..</w:t>
      </w:r>
    </w:p>
    <w:p w14:paraId="78CD2E5D" w14:textId="72788BFC" w:rsidR="00AB7694" w:rsidRDefault="00AB7694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06B5BCC1" w14:textId="1A599F06" w:rsidR="00AB7694" w:rsidRPr="005A0567" w:rsidRDefault="00AB7694" w:rsidP="00AB76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  <w:lang w:val="en-ZA"/>
        </w:rPr>
      </w:pPr>
      <w:r w:rsidRPr="005A0567">
        <w:rPr>
          <w:rFonts w:ascii="Arial" w:eastAsia="Times New Roman" w:hAnsi="Arial" w:cs="Arial"/>
          <w:bCs/>
          <w:sz w:val="26"/>
          <w:szCs w:val="26"/>
        </w:rPr>
        <w:t>iii.</w:t>
      </w:r>
      <w:r w:rsidRPr="005A0567">
        <w:rPr>
          <w:rFonts w:ascii="Arial" w:eastAsia="Times New Roman" w:hAnsi="Arial" w:cs="Arial"/>
          <w:bCs/>
          <w:sz w:val="26"/>
          <w:szCs w:val="26"/>
          <w:lang w:val="en-ZA"/>
        </w:rPr>
        <w:t xml:space="preserve"> Are you aware of the complaints’ escalation procedure at your Service Provider/ Respondent? (Y/N)</w:t>
      </w:r>
    </w:p>
    <w:p w14:paraId="0516E4D9" w14:textId="77777777" w:rsidR="00AB7694" w:rsidRPr="005A0567" w:rsidRDefault="00AB7694" w:rsidP="00AB76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  <w:lang w:val="en-ZA"/>
        </w:rPr>
      </w:pPr>
    </w:p>
    <w:p w14:paraId="5A561D2A" w14:textId="77777777" w:rsidR="00AB7694" w:rsidRPr="005A0567" w:rsidRDefault="00AB7694" w:rsidP="00AB76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  <w:lang w:val="en-ZA"/>
        </w:rPr>
      </w:pPr>
      <w:r w:rsidRPr="005A0567">
        <w:rPr>
          <w:rFonts w:ascii="Arial" w:eastAsia="Times New Roman" w:hAnsi="Arial" w:cs="Arial"/>
          <w:bCs/>
          <w:sz w:val="26"/>
          <w:szCs w:val="26"/>
          <w:lang w:val="en-ZA"/>
        </w:rPr>
        <w:t>…………………………………………………………………………………………</w:t>
      </w:r>
    </w:p>
    <w:p w14:paraId="159F3976" w14:textId="77777777" w:rsidR="00AB7694" w:rsidRPr="005A0567" w:rsidRDefault="00AB7694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1FF08FF6" w14:textId="213D92B0" w:rsidR="00BB0027" w:rsidRPr="005A0567" w:rsidRDefault="00BB0027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2AD518EF" w14:textId="641752F5" w:rsidR="00BB0027" w:rsidRPr="005A0567" w:rsidRDefault="00BB0027" w:rsidP="00BB0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  <w:lang w:val="en-ZA"/>
        </w:rPr>
      </w:pPr>
      <w:r w:rsidRPr="005A0567">
        <w:rPr>
          <w:rFonts w:ascii="Arial" w:eastAsia="Times New Roman" w:hAnsi="Arial" w:cs="Arial"/>
          <w:bCs/>
          <w:sz w:val="26"/>
          <w:szCs w:val="26"/>
        </w:rPr>
        <w:t>i</w:t>
      </w:r>
      <w:r w:rsidR="00AB7694" w:rsidRPr="005A0567">
        <w:rPr>
          <w:rFonts w:ascii="Arial" w:eastAsia="Times New Roman" w:hAnsi="Arial" w:cs="Arial"/>
          <w:bCs/>
          <w:sz w:val="26"/>
          <w:szCs w:val="26"/>
        </w:rPr>
        <w:t>v</w:t>
      </w:r>
      <w:r w:rsidRPr="005A0567">
        <w:rPr>
          <w:rFonts w:ascii="Arial" w:eastAsia="Times New Roman" w:hAnsi="Arial" w:cs="Arial"/>
          <w:bCs/>
          <w:sz w:val="26"/>
          <w:szCs w:val="26"/>
        </w:rPr>
        <w:t>.</w:t>
      </w:r>
      <w:r w:rsidRPr="005A0567">
        <w:rPr>
          <w:rFonts w:ascii="Arial" w:eastAsia="Times New Roman" w:hAnsi="Arial" w:cs="Arial"/>
          <w:bCs/>
          <w:sz w:val="26"/>
          <w:szCs w:val="26"/>
          <w:lang w:val="en-ZA"/>
        </w:rPr>
        <w:t xml:space="preserve"> </w:t>
      </w:r>
      <w:r w:rsidR="004A167D" w:rsidRPr="005A0567">
        <w:rPr>
          <w:rFonts w:ascii="Arial" w:eastAsia="Times New Roman" w:hAnsi="Arial" w:cs="Arial"/>
          <w:bCs/>
          <w:sz w:val="26"/>
          <w:szCs w:val="26"/>
          <w:lang w:val="en-ZA"/>
        </w:rPr>
        <w:t xml:space="preserve">In </w:t>
      </w:r>
      <w:r w:rsidR="00C06A74" w:rsidRPr="005A0567">
        <w:rPr>
          <w:rFonts w:ascii="Arial" w:eastAsia="Times New Roman" w:hAnsi="Arial" w:cs="Arial"/>
          <w:bCs/>
          <w:sz w:val="26"/>
          <w:szCs w:val="26"/>
          <w:lang w:val="en-ZA"/>
        </w:rPr>
        <w:t>pursuing</w:t>
      </w:r>
      <w:r w:rsidR="004A167D" w:rsidRPr="005A0567">
        <w:rPr>
          <w:rFonts w:ascii="Arial" w:eastAsia="Times New Roman" w:hAnsi="Arial" w:cs="Arial"/>
          <w:bCs/>
          <w:sz w:val="26"/>
          <w:szCs w:val="26"/>
          <w:lang w:val="en-ZA"/>
        </w:rPr>
        <w:t xml:space="preserve"> the</w:t>
      </w:r>
      <w:r w:rsidR="00AB7694" w:rsidRPr="005A0567">
        <w:rPr>
          <w:rFonts w:ascii="Arial" w:eastAsia="Times New Roman" w:hAnsi="Arial" w:cs="Arial"/>
          <w:bCs/>
          <w:sz w:val="26"/>
          <w:szCs w:val="26"/>
          <w:lang w:val="en-ZA"/>
        </w:rPr>
        <w:t xml:space="preserve"> sought</w:t>
      </w:r>
      <w:r w:rsidR="004A167D" w:rsidRPr="005A0567">
        <w:rPr>
          <w:rFonts w:ascii="Arial" w:eastAsia="Times New Roman" w:hAnsi="Arial" w:cs="Arial"/>
          <w:bCs/>
          <w:sz w:val="26"/>
          <w:szCs w:val="26"/>
          <w:lang w:val="en-ZA"/>
        </w:rPr>
        <w:t xml:space="preserve"> remedy/ relief from your Service Provider</w:t>
      </w:r>
      <w:r w:rsidR="00630BCA" w:rsidRPr="005A0567">
        <w:rPr>
          <w:rFonts w:ascii="Arial" w:eastAsia="Times New Roman" w:hAnsi="Arial" w:cs="Arial"/>
          <w:bCs/>
          <w:sz w:val="26"/>
          <w:szCs w:val="26"/>
          <w:lang w:val="en-ZA"/>
        </w:rPr>
        <w:t xml:space="preserve">, </w:t>
      </w:r>
      <w:r w:rsidR="004A167D" w:rsidRPr="005A0567">
        <w:rPr>
          <w:rFonts w:ascii="Arial" w:eastAsia="Times New Roman" w:hAnsi="Arial" w:cs="Arial"/>
          <w:bCs/>
          <w:sz w:val="26"/>
          <w:szCs w:val="26"/>
          <w:lang w:val="en-ZA"/>
        </w:rPr>
        <w:t xml:space="preserve">did </w:t>
      </w:r>
      <w:r w:rsidRPr="005A0567">
        <w:rPr>
          <w:rFonts w:ascii="Arial" w:eastAsia="Times New Roman" w:hAnsi="Arial" w:cs="Arial"/>
          <w:bCs/>
          <w:sz w:val="26"/>
          <w:szCs w:val="26"/>
          <w:lang w:val="en-ZA"/>
        </w:rPr>
        <w:t>you exhaust</w:t>
      </w:r>
      <w:r w:rsidR="004A167D" w:rsidRPr="005A0567">
        <w:rPr>
          <w:rFonts w:ascii="Arial" w:eastAsia="Times New Roman" w:hAnsi="Arial" w:cs="Arial"/>
          <w:bCs/>
          <w:sz w:val="26"/>
          <w:szCs w:val="26"/>
          <w:lang w:val="en-ZA"/>
        </w:rPr>
        <w:t xml:space="preserve"> </w:t>
      </w:r>
      <w:r w:rsidRPr="005A0567">
        <w:rPr>
          <w:rFonts w:ascii="Arial" w:eastAsia="Times New Roman" w:hAnsi="Arial" w:cs="Arial"/>
          <w:bCs/>
          <w:sz w:val="26"/>
          <w:szCs w:val="26"/>
          <w:lang w:val="en-ZA"/>
        </w:rPr>
        <w:t>the</w:t>
      </w:r>
      <w:r w:rsidR="004A167D" w:rsidRPr="005A0567">
        <w:rPr>
          <w:rFonts w:ascii="Arial" w:eastAsia="Times New Roman" w:hAnsi="Arial" w:cs="Arial"/>
          <w:bCs/>
          <w:sz w:val="26"/>
          <w:szCs w:val="26"/>
          <w:lang w:val="en-ZA"/>
        </w:rPr>
        <w:t xml:space="preserve"> </w:t>
      </w:r>
      <w:r w:rsidR="00251919" w:rsidRPr="005A0567">
        <w:rPr>
          <w:rFonts w:ascii="Arial" w:eastAsia="Times New Roman" w:hAnsi="Arial" w:cs="Arial"/>
          <w:bCs/>
          <w:sz w:val="26"/>
          <w:szCs w:val="26"/>
          <w:lang w:val="en-ZA"/>
        </w:rPr>
        <w:t>above-mentioned</w:t>
      </w:r>
      <w:r w:rsidRPr="005A0567">
        <w:rPr>
          <w:rFonts w:ascii="Arial" w:eastAsia="Times New Roman" w:hAnsi="Arial" w:cs="Arial"/>
          <w:bCs/>
          <w:sz w:val="26"/>
          <w:szCs w:val="26"/>
          <w:lang w:val="en-ZA"/>
        </w:rPr>
        <w:t xml:space="preserve"> escalation procedure?</w:t>
      </w:r>
      <w:r w:rsidR="003E7F43" w:rsidRPr="005A0567">
        <w:rPr>
          <w:rFonts w:ascii="Arial" w:eastAsia="Times New Roman" w:hAnsi="Arial" w:cs="Arial"/>
          <w:bCs/>
          <w:sz w:val="26"/>
          <w:szCs w:val="26"/>
          <w:lang w:val="en-ZA"/>
        </w:rPr>
        <w:t xml:space="preserve"> (Y/N)</w:t>
      </w:r>
    </w:p>
    <w:p w14:paraId="6659604E" w14:textId="0DD08A3F" w:rsidR="00BB0027" w:rsidRPr="005A0567" w:rsidRDefault="00BB0027" w:rsidP="00BB0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  <w:lang w:val="en-ZA"/>
        </w:rPr>
      </w:pPr>
    </w:p>
    <w:p w14:paraId="14545AAC" w14:textId="196BD46F" w:rsidR="00BB0027" w:rsidRPr="005A0567" w:rsidRDefault="00BB0027" w:rsidP="00BB0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  <w:lang w:val="en-ZA"/>
        </w:rPr>
      </w:pPr>
      <w:r w:rsidRPr="005A0567">
        <w:rPr>
          <w:rFonts w:ascii="Arial" w:eastAsia="Times New Roman" w:hAnsi="Arial" w:cs="Arial"/>
          <w:bCs/>
          <w:sz w:val="26"/>
          <w:szCs w:val="26"/>
          <w:lang w:val="en-ZA"/>
        </w:rPr>
        <w:t>………………………………………………………………………………………….</w:t>
      </w:r>
    </w:p>
    <w:p w14:paraId="5231304B" w14:textId="08A20F29" w:rsidR="00BB0027" w:rsidRPr="005A0567" w:rsidRDefault="00BB0027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170A1032" w14:textId="77777777" w:rsidR="008E5DB0" w:rsidRPr="005A0567" w:rsidRDefault="008E5DB0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</w:rPr>
      </w:pPr>
    </w:p>
    <w:p w14:paraId="7F602F21" w14:textId="4649B414" w:rsidR="00FF4154" w:rsidRDefault="00FF4154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</w:rPr>
      </w:pPr>
      <w:r w:rsidRPr="005A0567">
        <w:rPr>
          <w:rFonts w:ascii="Arial" w:eastAsia="Times New Roman" w:hAnsi="Arial" w:cs="Arial"/>
          <w:b/>
          <w:sz w:val="26"/>
          <w:szCs w:val="26"/>
        </w:rPr>
        <w:t xml:space="preserve">If </w:t>
      </w:r>
      <w:r w:rsidR="00D37795" w:rsidRPr="005A0567">
        <w:rPr>
          <w:rFonts w:ascii="Arial" w:eastAsia="Times New Roman" w:hAnsi="Arial" w:cs="Arial"/>
          <w:b/>
          <w:sz w:val="26"/>
          <w:szCs w:val="26"/>
        </w:rPr>
        <w:t>answered ‘no’ to any of the above</w:t>
      </w:r>
      <w:r w:rsidRPr="005A0567">
        <w:rPr>
          <w:rFonts w:ascii="Arial" w:eastAsia="Times New Roman" w:hAnsi="Arial" w:cs="Arial"/>
          <w:b/>
          <w:sz w:val="26"/>
          <w:szCs w:val="26"/>
        </w:rPr>
        <w:t xml:space="preserve">, please submit the substance of the complaint to the </w:t>
      </w:r>
      <w:r w:rsidR="00DE1E1E" w:rsidRPr="005A0567">
        <w:rPr>
          <w:rFonts w:ascii="Arial" w:eastAsia="Times New Roman" w:hAnsi="Arial" w:cs="Arial"/>
          <w:b/>
          <w:sz w:val="26"/>
          <w:szCs w:val="26"/>
        </w:rPr>
        <w:t>Respondent and</w:t>
      </w:r>
      <w:r w:rsidR="00251919" w:rsidRPr="005A0567">
        <w:rPr>
          <w:rFonts w:ascii="Arial" w:eastAsia="Times New Roman" w:hAnsi="Arial" w:cs="Arial"/>
          <w:b/>
          <w:sz w:val="26"/>
          <w:szCs w:val="26"/>
        </w:rPr>
        <w:t xml:space="preserve"> exhaust the escalation procedures in place</w:t>
      </w:r>
      <w:r w:rsidR="00644CD2" w:rsidRPr="005A0567">
        <w:rPr>
          <w:rFonts w:ascii="Arial" w:eastAsia="Times New Roman" w:hAnsi="Arial" w:cs="Arial"/>
          <w:b/>
          <w:sz w:val="26"/>
          <w:szCs w:val="26"/>
        </w:rPr>
        <w:t xml:space="preserve">. </w:t>
      </w:r>
      <w:r w:rsidRPr="005A0567">
        <w:rPr>
          <w:rFonts w:ascii="Arial" w:eastAsia="Times New Roman" w:hAnsi="Arial" w:cs="Arial"/>
          <w:b/>
          <w:sz w:val="26"/>
          <w:szCs w:val="26"/>
        </w:rPr>
        <w:t>Alternatively</w:t>
      </w:r>
      <w:r w:rsidRPr="00FF4154">
        <w:rPr>
          <w:rFonts w:ascii="Arial" w:eastAsia="Times New Roman" w:hAnsi="Arial" w:cs="Arial"/>
          <w:b/>
          <w:sz w:val="26"/>
          <w:szCs w:val="26"/>
        </w:rPr>
        <w:t>, show good cause why the substance of the complaint was not first submitted to the Respondent.</w:t>
      </w:r>
    </w:p>
    <w:p w14:paraId="2326AE91" w14:textId="77777777" w:rsidR="008C75DA" w:rsidRPr="00FF4154" w:rsidRDefault="008C75DA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</w:rPr>
      </w:pPr>
    </w:p>
    <w:p w14:paraId="2E0DF962" w14:textId="1274E2D0" w:rsidR="00FF4154" w:rsidRDefault="00FF4154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  <w:r w:rsidRPr="00FF4154">
        <w:rPr>
          <w:rFonts w:ascii="Arial" w:eastAsia="Times New Roman" w:hAnsi="Arial" w:cs="Arial"/>
          <w:bCs/>
          <w:sz w:val="26"/>
          <w:szCs w:val="26"/>
        </w:rPr>
        <w:t>………………………………………………………………………………………</w:t>
      </w:r>
      <w:r w:rsidR="00644CD2">
        <w:rPr>
          <w:rFonts w:ascii="Arial" w:eastAsia="Times New Roman" w:hAnsi="Arial" w:cs="Arial"/>
          <w:bCs/>
          <w:sz w:val="26"/>
          <w:szCs w:val="26"/>
        </w:rPr>
        <w:t>…</w:t>
      </w:r>
    </w:p>
    <w:p w14:paraId="292E0780" w14:textId="77777777" w:rsidR="00644CD2" w:rsidRPr="00FF4154" w:rsidRDefault="00644CD2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4950BD19" w14:textId="62A13F69" w:rsidR="00FF4154" w:rsidRDefault="00FF4154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  <w:r w:rsidRPr="00FF4154">
        <w:rPr>
          <w:rFonts w:ascii="Arial" w:eastAsia="Times New Roman" w:hAnsi="Arial" w:cs="Arial"/>
          <w:bCs/>
          <w:sz w:val="26"/>
          <w:szCs w:val="26"/>
        </w:rPr>
        <w:t>………………………………………………………………………………………</w:t>
      </w:r>
      <w:r w:rsidR="00644CD2">
        <w:rPr>
          <w:rFonts w:ascii="Arial" w:eastAsia="Times New Roman" w:hAnsi="Arial" w:cs="Arial"/>
          <w:bCs/>
          <w:sz w:val="26"/>
          <w:szCs w:val="26"/>
        </w:rPr>
        <w:t>…</w:t>
      </w:r>
    </w:p>
    <w:p w14:paraId="5F0A807A" w14:textId="77777777" w:rsidR="00644CD2" w:rsidRPr="00FF4154" w:rsidRDefault="00644CD2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133F48BB" w14:textId="173B4280" w:rsidR="00FF4154" w:rsidRDefault="00FF4154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  <w:r w:rsidRPr="00FF4154">
        <w:rPr>
          <w:rFonts w:ascii="Arial" w:eastAsia="Times New Roman" w:hAnsi="Arial" w:cs="Arial"/>
          <w:bCs/>
          <w:sz w:val="26"/>
          <w:szCs w:val="26"/>
        </w:rPr>
        <w:t>…………………………………………………………………………………………</w:t>
      </w:r>
    </w:p>
    <w:p w14:paraId="5772E291" w14:textId="77777777" w:rsidR="00644CD2" w:rsidRPr="00FF4154" w:rsidRDefault="00644CD2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142948CF" w14:textId="445952B3" w:rsidR="00FF4154" w:rsidRDefault="00FF4154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  <w:r w:rsidRPr="00FF4154">
        <w:rPr>
          <w:rFonts w:ascii="Arial" w:eastAsia="Times New Roman" w:hAnsi="Arial" w:cs="Arial"/>
          <w:bCs/>
          <w:sz w:val="26"/>
          <w:szCs w:val="26"/>
        </w:rPr>
        <w:t>………………………………………………………………………………………</w:t>
      </w:r>
      <w:r w:rsidR="00644CD2">
        <w:rPr>
          <w:rFonts w:ascii="Arial" w:eastAsia="Times New Roman" w:hAnsi="Arial" w:cs="Arial"/>
          <w:bCs/>
          <w:sz w:val="26"/>
          <w:szCs w:val="26"/>
        </w:rPr>
        <w:t>…</w:t>
      </w:r>
    </w:p>
    <w:p w14:paraId="31C67AD7" w14:textId="77777777" w:rsidR="00644CD2" w:rsidRPr="00FF4154" w:rsidRDefault="00644CD2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0EDAD6A3" w14:textId="1441466B" w:rsidR="00FF4154" w:rsidRPr="00FF4154" w:rsidRDefault="00FF4154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  <w:r w:rsidRPr="00FF4154">
        <w:rPr>
          <w:rFonts w:ascii="Arial" w:eastAsia="Times New Roman" w:hAnsi="Arial" w:cs="Arial"/>
          <w:bCs/>
          <w:sz w:val="26"/>
          <w:szCs w:val="26"/>
        </w:rPr>
        <w:t>…………………………………………………………………………………………</w:t>
      </w:r>
    </w:p>
    <w:p w14:paraId="7C68EFD9" w14:textId="77777777" w:rsidR="00FF4154" w:rsidRPr="00FF4154" w:rsidRDefault="00FF4154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60C6405B" w14:textId="5663EDEC" w:rsidR="00FF4154" w:rsidRPr="00FF4154" w:rsidRDefault="00FF4154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  <w:r w:rsidRPr="00FF4154">
        <w:rPr>
          <w:rFonts w:ascii="Arial" w:eastAsia="Times New Roman" w:hAnsi="Arial" w:cs="Arial"/>
          <w:bCs/>
          <w:sz w:val="26"/>
          <w:szCs w:val="26"/>
        </w:rPr>
        <w:t>Name(s) of Service Provider Officer</w:t>
      </w:r>
      <w:r w:rsidR="00644CD2" w:rsidRPr="000D3162">
        <w:rPr>
          <w:rFonts w:ascii="Arial" w:eastAsia="Times New Roman" w:hAnsi="Arial" w:cs="Arial"/>
          <w:bCs/>
          <w:sz w:val="26"/>
          <w:szCs w:val="26"/>
        </w:rPr>
        <w:t>(s)</w:t>
      </w:r>
      <w:r w:rsidRPr="00FF4154">
        <w:rPr>
          <w:rFonts w:ascii="Arial" w:eastAsia="Times New Roman" w:hAnsi="Arial" w:cs="Arial"/>
          <w:bCs/>
          <w:sz w:val="26"/>
          <w:szCs w:val="26"/>
        </w:rPr>
        <w:t xml:space="preserve"> attending to your complaint</w:t>
      </w:r>
    </w:p>
    <w:p w14:paraId="309FCBE2" w14:textId="77777777" w:rsidR="00FF4154" w:rsidRPr="00FF4154" w:rsidRDefault="00FF4154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7D5D7B5C" w14:textId="569A3569" w:rsidR="00FF4154" w:rsidRPr="00FF4154" w:rsidRDefault="00FF4154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  <w:r w:rsidRPr="00FF4154">
        <w:rPr>
          <w:rFonts w:ascii="Arial" w:eastAsia="Times New Roman" w:hAnsi="Arial" w:cs="Arial"/>
          <w:bCs/>
          <w:sz w:val="26"/>
          <w:szCs w:val="26"/>
        </w:rPr>
        <w:t>…………………………………………</w:t>
      </w:r>
    </w:p>
    <w:p w14:paraId="06526599" w14:textId="77777777" w:rsidR="00FF4154" w:rsidRPr="00FF4154" w:rsidRDefault="00FF4154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221044B9" w14:textId="1F73E52C" w:rsidR="00FF4154" w:rsidRPr="00FF4154" w:rsidRDefault="00FF4154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  <w:r w:rsidRPr="00FF4154">
        <w:rPr>
          <w:rFonts w:ascii="Arial" w:eastAsia="Times New Roman" w:hAnsi="Arial" w:cs="Arial"/>
          <w:bCs/>
          <w:sz w:val="26"/>
          <w:szCs w:val="26"/>
        </w:rPr>
        <w:t>…………………………………………</w:t>
      </w:r>
    </w:p>
    <w:p w14:paraId="65293224" w14:textId="77777777" w:rsidR="00FF4154" w:rsidRPr="00FF4154" w:rsidRDefault="00FF4154" w:rsidP="00144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78756D1C" w14:textId="77777777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54E04151" w14:textId="58C15826" w:rsidR="000C02BA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F4154">
        <w:rPr>
          <w:rFonts w:ascii="Arial" w:eastAsia="Times New Roman" w:hAnsi="Arial" w:cs="Arial"/>
          <w:sz w:val="28"/>
          <w:szCs w:val="28"/>
        </w:rPr>
        <w:tab/>
      </w:r>
    </w:p>
    <w:p w14:paraId="0C5FA1FE" w14:textId="6E6A3F81" w:rsidR="00BB0027" w:rsidRDefault="00BB0027" w:rsidP="00837866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7D131ED0" w14:textId="77777777" w:rsidR="001B6416" w:rsidRDefault="001B6416" w:rsidP="00837866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77844024" w14:textId="279D97F2" w:rsidR="00BB0027" w:rsidRDefault="00BB0027" w:rsidP="00837866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63DAE3EC" w14:textId="5F66B9BC" w:rsidR="00BB0027" w:rsidRDefault="00BB0027" w:rsidP="00837866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7EBAD073" w14:textId="77777777" w:rsidR="00BB0027" w:rsidRDefault="00BB0027" w:rsidP="00837866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4BE7C9CD" w14:textId="0A4DCD40" w:rsidR="00FF4154" w:rsidRPr="00FF4154" w:rsidRDefault="000C02BA" w:rsidP="00837866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lastRenderedPageBreak/>
        <w:t>3.</w:t>
      </w:r>
      <w:r>
        <w:rPr>
          <w:rFonts w:ascii="Arial" w:eastAsia="Times New Roman" w:hAnsi="Arial" w:cs="Arial"/>
          <w:b/>
          <w:sz w:val="28"/>
          <w:szCs w:val="28"/>
        </w:rPr>
        <w:tab/>
      </w:r>
      <w:r w:rsidR="00FF4154" w:rsidRPr="00FF4154">
        <w:rPr>
          <w:rFonts w:ascii="Arial" w:eastAsia="Times New Roman" w:hAnsi="Arial" w:cs="Arial"/>
          <w:b/>
          <w:sz w:val="28"/>
          <w:szCs w:val="28"/>
        </w:rPr>
        <w:t>PARTICULARS OF SERVICE PROVIDER/RESPONDENT</w:t>
      </w:r>
    </w:p>
    <w:p w14:paraId="1635966A" w14:textId="77777777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FF4154" w:rsidRPr="00FF4154" w14:paraId="72CBEDBA" w14:textId="77777777" w:rsidTr="008C75DA">
        <w:tc>
          <w:tcPr>
            <w:tcW w:w="9350" w:type="dxa"/>
          </w:tcPr>
          <w:p w14:paraId="1E7BAC2F" w14:textId="77777777" w:rsidR="00837866" w:rsidRDefault="00FF4154" w:rsidP="00837866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tabs>
                <w:tab w:val="left" w:pos="720"/>
                <w:tab w:val="left" w:pos="1440"/>
                <w:tab w:val="left" w:pos="2160"/>
                <w:tab w:val="left" w:pos="2654"/>
                <w:tab w:val="left" w:pos="2880"/>
                <w:tab w:val="left" w:pos="3431"/>
              </w:tabs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Name of Respondent</w:t>
            </w:r>
            <w:r w:rsidRPr="00644CD2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:</w:t>
            </w: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ab/>
            </w:r>
          </w:p>
          <w:p w14:paraId="20D82B4A" w14:textId="22512817" w:rsidR="00FF4154" w:rsidRPr="00FF4154" w:rsidRDefault="00FF4154" w:rsidP="00837866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tabs>
                <w:tab w:val="left" w:pos="720"/>
                <w:tab w:val="left" w:pos="1440"/>
                <w:tab w:val="left" w:pos="2160"/>
                <w:tab w:val="left" w:pos="2654"/>
                <w:tab w:val="left" w:pos="2880"/>
                <w:tab w:val="left" w:pos="3431"/>
              </w:tabs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ab/>
            </w: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ab/>
            </w:r>
          </w:p>
          <w:p w14:paraId="20017400" w14:textId="77777777" w:rsidR="00FF4154" w:rsidRPr="00FF4154" w:rsidRDefault="00FF4154" w:rsidP="00837866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FF4154" w:rsidRPr="00FF4154" w14:paraId="7999AD12" w14:textId="77777777" w:rsidTr="008C75DA">
        <w:tc>
          <w:tcPr>
            <w:tcW w:w="9350" w:type="dxa"/>
          </w:tcPr>
          <w:p w14:paraId="146BEE96" w14:textId="098958E6" w:rsidR="00FF4154" w:rsidRDefault="00FF4154" w:rsidP="0083786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Postal Address</w:t>
            </w:r>
            <w:r w:rsidRPr="00644CD2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:</w:t>
            </w:r>
          </w:p>
          <w:p w14:paraId="75243084" w14:textId="77777777" w:rsidR="00837866" w:rsidRPr="00FF4154" w:rsidRDefault="00837866" w:rsidP="0083786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</w:p>
          <w:p w14:paraId="0BACA745" w14:textId="77777777" w:rsidR="00FF4154" w:rsidRPr="00FF4154" w:rsidRDefault="00FF4154" w:rsidP="0083786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FF4154" w:rsidRPr="00FF4154" w14:paraId="7CE6D845" w14:textId="77777777" w:rsidTr="008C75DA">
        <w:tc>
          <w:tcPr>
            <w:tcW w:w="9350" w:type="dxa"/>
          </w:tcPr>
          <w:p w14:paraId="3C7DBE5B" w14:textId="0866244E" w:rsidR="000C02BA" w:rsidRDefault="00FF4154" w:rsidP="0083786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</w:pBdr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Physical Address</w:t>
            </w:r>
            <w:r w:rsidRPr="00644CD2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:</w:t>
            </w: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 xml:space="preserve">      </w:t>
            </w:r>
          </w:p>
          <w:p w14:paraId="518B6AA0" w14:textId="77777777" w:rsidR="00837866" w:rsidRDefault="00837866" w:rsidP="0083786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</w:pBdr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</w:p>
          <w:p w14:paraId="472BF871" w14:textId="59841DF2" w:rsidR="00837866" w:rsidRPr="00FF4154" w:rsidRDefault="00837866" w:rsidP="0083786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</w:pBdr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</w:p>
        </w:tc>
      </w:tr>
      <w:tr w:rsidR="00FF4154" w:rsidRPr="00FF4154" w14:paraId="3708989B" w14:textId="77777777" w:rsidTr="008C75DA">
        <w:tc>
          <w:tcPr>
            <w:tcW w:w="9350" w:type="dxa"/>
          </w:tcPr>
          <w:p w14:paraId="3F03CB5F" w14:textId="6C864EFE" w:rsidR="00FF4154" w:rsidRDefault="00FF4154" w:rsidP="0083786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Telephone Number(s)</w:t>
            </w:r>
            <w:r w:rsidRPr="00644CD2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:</w:t>
            </w:r>
          </w:p>
          <w:p w14:paraId="7791626D" w14:textId="77777777" w:rsidR="00837866" w:rsidRPr="00FF4154" w:rsidRDefault="00837866" w:rsidP="0083786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</w:p>
          <w:p w14:paraId="0F9DE28B" w14:textId="77777777" w:rsidR="00FF4154" w:rsidRPr="00FF4154" w:rsidRDefault="00FF4154" w:rsidP="0083786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FF4154" w:rsidRPr="00FF4154" w14:paraId="37DAC41E" w14:textId="77777777" w:rsidTr="008C75DA">
        <w:tc>
          <w:tcPr>
            <w:tcW w:w="9350" w:type="dxa"/>
          </w:tcPr>
          <w:p w14:paraId="5FD34F4B" w14:textId="2C931208" w:rsidR="00FF4154" w:rsidRPr="00FF4154" w:rsidRDefault="00FF4154" w:rsidP="0083786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Facsimile N</w:t>
            </w:r>
            <w:r w:rsidR="000C02BA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o</w:t>
            </w:r>
            <w:r w:rsidRPr="00644CD2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:</w:t>
            </w:r>
          </w:p>
          <w:p w14:paraId="23D49E84" w14:textId="77777777" w:rsidR="00FF4154" w:rsidRDefault="00FF4154" w:rsidP="0083786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ab/>
            </w:r>
          </w:p>
          <w:p w14:paraId="4895DA0B" w14:textId="1F79EF0E" w:rsidR="00837866" w:rsidRPr="00FF4154" w:rsidRDefault="00837866" w:rsidP="0083786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FF4154" w:rsidRPr="00FF4154" w14:paraId="08805642" w14:textId="77777777" w:rsidTr="008C75DA">
        <w:tc>
          <w:tcPr>
            <w:tcW w:w="9350" w:type="dxa"/>
          </w:tcPr>
          <w:p w14:paraId="5EA290DB" w14:textId="65C7CDEA" w:rsidR="00FF4154" w:rsidRPr="00FF4154" w:rsidRDefault="00FF4154" w:rsidP="0083786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2824"/>
              </w:tabs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E</w:t>
            </w:r>
            <w:r w:rsidR="000C02BA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-</w:t>
            </w: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mail Address</w:t>
            </w:r>
            <w:r w:rsidRPr="00644CD2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:</w:t>
            </w:r>
            <w:r w:rsidRPr="00FF4154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ab/>
            </w:r>
          </w:p>
          <w:p w14:paraId="46295A78" w14:textId="77777777" w:rsidR="00FF4154" w:rsidRDefault="00FF4154" w:rsidP="0083786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2824"/>
              </w:tabs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</w:p>
          <w:p w14:paraId="1D9C1939" w14:textId="2ED1EACC" w:rsidR="00837866" w:rsidRPr="00FF4154" w:rsidRDefault="00837866" w:rsidP="0083786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2824"/>
              </w:tabs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</w:tbl>
    <w:p w14:paraId="1F1B2744" w14:textId="77777777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</w:rPr>
      </w:pPr>
    </w:p>
    <w:p w14:paraId="680444E4" w14:textId="77777777" w:rsidR="008E5DB0" w:rsidRDefault="008E5DB0" w:rsidP="00837866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sz w:val="26"/>
          <w:szCs w:val="26"/>
        </w:rPr>
      </w:pPr>
    </w:p>
    <w:p w14:paraId="6FBE2009" w14:textId="781C12A5" w:rsidR="00FF4154" w:rsidRPr="00FF4154" w:rsidRDefault="00FF4154" w:rsidP="00837866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sz w:val="26"/>
          <w:szCs w:val="26"/>
        </w:rPr>
      </w:pPr>
      <w:r w:rsidRPr="00FF4154">
        <w:rPr>
          <w:rFonts w:ascii="Arial" w:eastAsia="Times New Roman" w:hAnsi="Arial" w:cs="Arial"/>
          <w:b/>
          <w:sz w:val="26"/>
          <w:szCs w:val="26"/>
        </w:rPr>
        <w:t>4. SUBJECT MATTER OF REQUEST FOR COMPLAINT RESOLUTION</w:t>
      </w:r>
    </w:p>
    <w:p w14:paraId="6BDFEC48" w14:textId="77777777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</w:rPr>
      </w:pPr>
    </w:p>
    <w:p w14:paraId="08787F78" w14:textId="06DB61B5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  <w:r w:rsidRPr="00FF4154">
        <w:rPr>
          <w:rFonts w:ascii="Arial" w:eastAsia="Times New Roman" w:hAnsi="Arial" w:cs="Arial"/>
          <w:bCs/>
          <w:sz w:val="26"/>
          <w:szCs w:val="26"/>
        </w:rPr>
        <w:t>Please provide an accurate and concise statement of the facts giving rise to the request for resolution of your complaint (use a separate sheet if necessary)</w:t>
      </w:r>
      <w:r w:rsidRPr="00644CD2">
        <w:rPr>
          <w:rFonts w:ascii="Arial" w:eastAsia="Times New Roman" w:hAnsi="Arial" w:cs="Arial"/>
          <w:bCs/>
          <w:sz w:val="26"/>
          <w:szCs w:val="26"/>
        </w:rPr>
        <w:t>.</w:t>
      </w:r>
    </w:p>
    <w:p w14:paraId="11BED512" w14:textId="77777777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66C52EEF" w14:textId="61920194" w:rsidR="00E1306D" w:rsidRDefault="00E1306D" w:rsidP="00E13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40"/>
          <w:tab w:val="left" w:pos="2160"/>
          <w:tab w:val="left" w:pos="2654"/>
          <w:tab w:val="left" w:pos="2880"/>
          <w:tab w:val="left" w:pos="3431"/>
        </w:tabs>
        <w:jc w:val="both"/>
        <w:rPr>
          <w:rFonts w:ascii="Arial" w:eastAsia="Times New Roman" w:hAnsi="Arial" w:cs="Arial"/>
          <w:sz w:val="26"/>
          <w:szCs w:val="26"/>
        </w:rPr>
      </w:pPr>
      <w:r>
        <w:rPr>
          <w:rFonts w:ascii="Arial" w:eastAsia="Times New Roman" w:hAnsi="Arial" w:cs="Arial"/>
          <w:sz w:val="26"/>
          <w:szCs w:val="26"/>
        </w:rPr>
        <w:t>…………………………………………………………………………………………</w:t>
      </w:r>
    </w:p>
    <w:p w14:paraId="4DC8498C" w14:textId="77777777" w:rsidR="00E1306D" w:rsidRDefault="00E1306D" w:rsidP="00E13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40"/>
          <w:tab w:val="left" w:pos="2160"/>
          <w:tab w:val="left" w:pos="2654"/>
          <w:tab w:val="left" w:pos="2880"/>
          <w:tab w:val="left" w:pos="3431"/>
        </w:tabs>
        <w:jc w:val="both"/>
        <w:rPr>
          <w:rFonts w:ascii="Arial" w:eastAsia="Times New Roman" w:hAnsi="Arial" w:cs="Arial"/>
          <w:sz w:val="26"/>
          <w:szCs w:val="26"/>
        </w:rPr>
      </w:pPr>
      <w:r>
        <w:rPr>
          <w:rFonts w:ascii="Arial" w:eastAsia="Times New Roman" w:hAnsi="Arial" w:cs="Arial"/>
          <w:sz w:val="26"/>
          <w:szCs w:val="26"/>
        </w:rPr>
        <w:t>…………………………………………………………………………………………</w:t>
      </w:r>
    </w:p>
    <w:p w14:paraId="421128B5" w14:textId="77777777" w:rsidR="00E1306D" w:rsidRDefault="00E1306D" w:rsidP="00E13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40"/>
          <w:tab w:val="left" w:pos="2160"/>
          <w:tab w:val="left" w:pos="2654"/>
          <w:tab w:val="left" w:pos="2880"/>
          <w:tab w:val="left" w:pos="3431"/>
        </w:tabs>
        <w:jc w:val="both"/>
        <w:rPr>
          <w:rFonts w:ascii="Arial" w:eastAsia="Times New Roman" w:hAnsi="Arial" w:cs="Arial"/>
          <w:sz w:val="26"/>
          <w:szCs w:val="26"/>
        </w:rPr>
      </w:pPr>
      <w:r>
        <w:rPr>
          <w:rFonts w:ascii="Arial" w:eastAsia="Times New Roman" w:hAnsi="Arial" w:cs="Arial"/>
          <w:sz w:val="26"/>
          <w:szCs w:val="26"/>
        </w:rPr>
        <w:t>…………………………………………………………………………………………</w:t>
      </w:r>
    </w:p>
    <w:p w14:paraId="541B1BE6" w14:textId="2C20C5A6" w:rsidR="00E1306D" w:rsidRDefault="00E1306D" w:rsidP="00E13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40"/>
          <w:tab w:val="left" w:pos="2160"/>
          <w:tab w:val="left" w:pos="2654"/>
          <w:tab w:val="left" w:pos="2880"/>
          <w:tab w:val="left" w:pos="3431"/>
        </w:tabs>
        <w:jc w:val="both"/>
        <w:rPr>
          <w:rFonts w:ascii="Arial" w:eastAsia="Times New Roman" w:hAnsi="Arial" w:cs="Arial"/>
          <w:sz w:val="26"/>
          <w:szCs w:val="26"/>
        </w:rPr>
      </w:pPr>
      <w:r>
        <w:rPr>
          <w:rFonts w:ascii="Arial" w:eastAsia="Times New Roman" w:hAnsi="Arial" w:cs="Arial"/>
          <w:sz w:val="26"/>
          <w:szCs w:val="26"/>
        </w:rPr>
        <w:t>…………………………………………………………………………………………</w:t>
      </w:r>
    </w:p>
    <w:p w14:paraId="004B3CC4" w14:textId="357BB696" w:rsidR="00E1306D" w:rsidRPr="00FF4154" w:rsidRDefault="00E1306D" w:rsidP="00E13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40"/>
          <w:tab w:val="left" w:pos="2160"/>
          <w:tab w:val="left" w:pos="2654"/>
          <w:tab w:val="left" w:pos="2880"/>
          <w:tab w:val="left" w:pos="3431"/>
        </w:tabs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>
        <w:rPr>
          <w:rFonts w:ascii="Arial" w:eastAsia="Times New Roman" w:hAnsi="Arial" w:cs="Arial"/>
          <w:sz w:val="26"/>
          <w:szCs w:val="26"/>
        </w:rPr>
        <w:t>…………………………………………………………………………………………</w:t>
      </w:r>
    </w:p>
    <w:p w14:paraId="6804B427" w14:textId="77777777" w:rsidR="00FF4154" w:rsidRPr="00FF4154" w:rsidRDefault="00FF4154" w:rsidP="00E13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40"/>
          <w:tab w:val="left" w:pos="2160"/>
          <w:tab w:val="left" w:pos="2654"/>
          <w:tab w:val="left" w:pos="2880"/>
          <w:tab w:val="left" w:pos="3431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</w:rPr>
      </w:pPr>
    </w:p>
    <w:p w14:paraId="17801BEE" w14:textId="5FDBC60F" w:rsid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0D4A1813" w14:textId="6E8A5695" w:rsidR="00BB0027" w:rsidRDefault="00BB0027" w:rsidP="00837866">
      <w:pP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4C288F7C" w14:textId="4B155D8A" w:rsidR="00BB0027" w:rsidRDefault="00BB0027" w:rsidP="00837866">
      <w:pP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0DB25AA4" w14:textId="1FBCCA07" w:rsidR="00BB0027" w:rsidRDefault="00BB0027" w:rsidP="00837866">
      <w:pP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289F4456" w14:textId="010D7043" w:rsidR="006116EC" w:rsidRDefault="006116EC" w:rsidP="00837866">
      <w:pP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7B9865B8" w14:textId="77777777" w:rsidR="006116EC" w:rsidRDefault="006116EC" w:rsidP="00837866">
      <w:pP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</w:rPr>
      </w:pPr>
    </w:p>
    <w:p w14:paraId="52CA39D8" w14:textId="77777777" w:rsidR="00E1306D" w:rsidRDefault="00E1306D" w:rsidP="00837866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</w:rPr>
      </w:pPr>
    </w:p>
    <w:p w14:paraId="28BC322F" w14:textId="66187194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</w:rPr>
      </w:pPr>
      <w:r w:rsidRPr="00FF4154">
        <w:rPr>
          <w:rFonts w:ascii="Arial" w:eastAsia="Times New Roman" w:hAnsi="Arial" w:cs="Arial"/>
          <w:b/>
          <w:sz w:val="26"/>
          <w:szCs w:val="26"/>
        </w:rPr>
        <w:lastRenderedPageBreak/>
        <w:t>5. COMPLAINT DETAILS</w:t>
      </w:r>
    </w:p>
    <w:p w14:paraId="56DDFBCE" w14:textId="77777777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</w:rPr>
      </w:pPr>
      <w:r w:rsidRPr="00FF4154">
        <w:rPr>
          <w:rFonts w:ascii="Arial" w:eastAsia="Times New Roman" w:hAnsi="Arial" w:cs="Arial"/>
          <w:b/>
          <w:sz w:val="26"/>
          <w:szCs w:val="26"/>
        </w:rPr>
        <w:tab/>
      </w:r>
    </w:p>
    <w:p w14:paraId="1D11F9A9" w14:textId="5277BB40" w:rsidR="00FF4154" w:rsidRDefault="00FF4154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FF4154">
        <w:rPr>
          <w:rFonts w:ascii="Arial" w:eastAsia="Times New Roman" w:hAnsi="Arial" w:cs="Arial"/>
          <w:sz w:val="26"/>
          <w:szCs w:val="26"/>
        </w:rPr>
        <w:t>Provide a statement of the facts giving rise to the complaint and demonstrate why in your view the Respondent act</w:t>
      </w:r>
      <w:r w:rsidR="00523FEE">
        <w:rPr>
          <w:rFonts w:ascii="Arial" w:eastAsia="Times New Roman" w:hAnsi="Arial" w:cs="Arial"/>
          <w:sz w:val="26"/>
          <w:szCs w:val="26"/>
        </w:rPr>
        <w:t>ed</w:t>
      </w:r>
      <w:r w:rsidRPr="00FF4154">
        <w:rPr>
          <w:rFonts w:ascii="Arial" w:eastAsia="Times New Roman" w:hAnsi="Arial" w:cs="Arial"/>
          <w:sz w:val="26"/>
          <w:szCs w:val="26"/>
        </w:rPr>
        <w:t xml:space="preserve"> wrongly (use a separate sheet if necessary)</w:t>
      </w:r>
      <w:r w:rsidR="00644CD2" w:rsidRPr="00644CD2">
        <w:rPr>
          <w:rFonts w:ascii="Arial" w:eastAsia="Times New Roman" w:hAnsi="Arial" w:cs="Arial"/>
          <w:sz w:val="26"/>
          <w:szCs w:val="26"/>
        </w:rPr>
        <w:t>.</w:t>
      </w:r>
    </w:p>
    <w:p w14:paraId="56577285" w14:textId="77777777" w:rsidR="001B6416" w:rsidRPr="00FF4154" w:rsidRDefault="001B6416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55A38A7B" w14:textId="647A8CE5" w:rsidR="00FF4154" w:rsidRPr="00FF4154" w:rsidRDefault="00FF4154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FF4154">
        <w:rPr>
          <w:rFonts w:ascii="Arial" w:eastAsia="Times New Roman" w:hAnsi="Arial" w:cs="Arial"/>
          <w:sz w:val="26"/>
          <w:szCs w:val="26"/>
        </w:rPr>
        <w:t>………………………………………………………………………………………….</w:t>
      </w:r>
    </w:p>
    <w:p w14:paraId="7E047276" w14:textId="77777777" w:rsidR="00FF4154" w:rsidRPr="00FF4154" w:rsidRDefault="00FF4154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4B12F67F" w14:textId="6D189043" w:rsidR="00FF4154" w:rsidRPr="00644CD2" w:rsidRDefault="00FF4154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FF4154">
        <w:rPr>
          <w:rFonts w:ascii="Arial" w:eastAsia="Times New Roman" w:hAnsi="Arial" w:cs="Arial"/>
          <w:sz w:val="26"/>
          <w:szCs w:val="26"/>
        </w:rPr>
        <w:t>…………………………………………………………………………………………..</w:t>
      </w:r>
    </w:p>
    <w:p w14:paraId="62634E8D" w14:textId="77777777" w:rsidR="00FF4154" w:rsidRPr="00FF4154" w:rsidRDefault="00FF4154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63FFE1C3" w14:textId="0605E208" w:rsidR="00FF4154" w:rsidRPr="00644CD2" w:rsidRDefault="00FF4154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FF4154">
        <w:rPr>
          <w:rFonts w:ascii="Arial" w:eastAsia="Times New Roman" w:hAnsi="Arial" w:cs="Arial"/>
          <w:sz w:val="26"/>
          <w:szCs w:val="26"/>
        </w:rPr>
        <w:t>…………………………………………………………………………………………..</w:t>
      </w:r>
    </w:p>
    <w:p w14:paraId="2ABCFA04" w14:textId="77777777" w:rsidR="00FF4154" w:rsidRPr="00644CD2" w:rsidRDefault="00FF4154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2D18AF25" w14:textId="4864F460" w:rsidR="00FF4154" w:rsidRPr="00FF4154" w:rsidRDefault="00FF4154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FF4154">
        <w:rPr>
          <w:rFonts w:ascii="Arial" w:eastAsia="Times New Roman" w:hAnsi="Arial" w:cs="Arial"/>
          <w:sz w:val="26"/>
          <w:szCs w:val="26"/>
        </w:rPr>
        <w:t>…………………………………………………………………………………………..</w:t>
      </w:r>
    </w:p>
    <w:p w14:paraId="2703DFB5" w14:textId="77777777" w:rsidR="00FF4154" w:rsidRPr="00FF4154" w:rsidRDefault="00FF4154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5AA9DE3F" w14:textId="77777777" w:rsidR="00FF4154" w:rsidRPr="00FF4154" w:rsidRDefault="00FF4154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FF4154">
        <w:rPr>
          <w:rFonts w:ascii="Arial" w:eastAsia="Times New Roman" w:hAnsi="Arial" w:cs="Arial"/>
          <w:sz w:val="26"/>
          <w:szCs w:val="26"/>
        </w:rPr>
        <w:t>…………………………………………………………………………………………..</w:t>
      </w:r>
    </w:p>
    <w:p w14:paraId="41BFF945" w14:textId="77777777" w:rsidR="00FF4154" w:rsidRPr="00FF4154" w:rsidRDefault="00FF4154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3E32BB09" w14:textId="77777777" w:rsidR="001B6416" w:rsidRDefault="00FF4154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b/>
          <w:bCs/>
          <w:sz w:val="26"/>
          <w:szCs w:val="26"/>
        </w:rPr>
      </w:pPr>
      <w:r w:rsidRPr="00FF4154">
        <w:rPr>
          <w:rFonts w:ascii="Arial" w:eastAsia="Times New Roman" w:hAnsi="Arial" w:cs="Arial"/>
          <w:b/>
          <w:bCs/>
          <w:sz w:val="26"/>
          <w:szCs w:val="26"/>
        </w:rPr>
        <w:t>Supporting Documents</w:t>
      </w:r>
      <w:r w:rsidR="000C02BA">
        <w:rPr>
          <w:rFonts w:ascii="Arial" w:eastAsia="Times New Roman" w:hAnsi="Arial" w:cs="Arial"/>
          <w:b/>
          <w:bCs/>
          <w:sz w:val="26"/>
          <w:szCs w:val="26"/>
        </w:rPr>
        <w:t xml:space="preserve"> (Attac</w:t>
      </w:r>
      <w:r w:rsidR="00837866">
        <w:rPr>
          <w:rFonts w:ascii="Arial" w:eastAsia="Times New Roman" w:hAnsi="Arial" w:cs="Arial"/>
          <w:b/>
          <w:bCs/>
          <w:sz w:val="26"/>
          <w:szCs w:val="26"/>
        </w:rPr>
        <w:t xml:space="preserve">h </w:t>
      </w:r>
      <w:r w:rsidR="00523FEE">
        <w:rPr>
          <w:rFonts w:ascii="Arial" w:eastAsia="Times New Roman" w:hAnsi="Arial" w:cs="Arial"/>
          <w:b/>
          <w:bCs/>
          <w:sz w:val="26"/>
          <w:szCs w:val="26"/>
        </w:rPr>
        <w:t>Evidence</w:t>
      </w:r>
      <w:r w:rsidR="000C02BA">
        <w:rPr>
          <w:rFonts w:ascii="Arial" w:eastAsia="Times New Roman" w:hAnsi="Arial" w:cs="Arial"/>
          <w:b/>
          <w:bCs/>
          <w:sz w:val="26"/>
          <w:szCs w:val="26"/>
        </w:rPr>
        <w:t>)</w:t>
      </w:r>
      <w:r w:rsidRPr="00FF4154">
        <w:rPr>
          <w:rFonts w:ascii="Arial" w:eastAsia="Times New Roman" w:hAnsi="Arial" w:cs="Arial"/>
          <w:b/>
          <w:bCs/>
          <w:sz w:val="26"/>
          <w:szCs w:val="26"/>
        </w:rPr>
        <w:t>:</w:t>
      </w:r>
      <w:r w:rsidR="000C02BA">
        <w:rPr>
          <w:rFonts w:ascii="Arial" w:eastAsia="Times New Roman" w:hAnsi="Arial" w:cs="Arial"/>
          <w:b/>
          <w:bCs/>
          <w:sz w:val="26"/>
          <w:szCs w:val="26"/>
        </w:rPr>
        <w:t xml:space="preserve">  </w:t>
      </w:r>
    </w:p>
    <w:p w14:paraId="5A44D71E" w14:textId="77777777" w:rsidR="001B6416" w:rsidRDefault="001B6416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b/>
          <w:bCs/>
          <w:sz w:val="26"/>
          <w:szCs w:val="26"/>
        </w:rPr>
      </w:pPr>
    </w:p>
    <w:p w14:paraId="7CCA927F" w14:textId="3B3E2601" w:rsidR="00FF4154" w:rsidRPr="00FF4154" w:rsidRDefault="00FF4154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6"/>
          <w:szCs w:val="26"/>
        </w:rPr>
      </w:pPr>
      <w:r w:rsidRPr="00FF4154">
        <w:rPr>
          <w:rFonts w:ascii="Arial" w:eastAsia="Times New Roman" w:hAnsi="Arial" w:cs="Arial"/>
          <w:sz w:val="26"/>
          <w:szCs w:val="26"/>
        </w:rPr>
        <w:t>………………………………………………………</w:t>
      </w:r>
      <w:r w:rsidRPr="00644CD2">
        <w:rPr>
          <w:rFonts w:ascii="Arial" w:eastAsia="Times New Roman" w:hAnsi="Arial" w:cs="Arial"/>
          <w:sz w:val="26"/>
          <w:szCs w:val="26"/>
        </w:rPr>
        <w:t>……</w:t>
      </w:r>
      <w:r w:rsidR="000C02BA">
        <w:rPr>
          <w:rFonts w:ascii="Arial" w:eastAsia="Times New Roman" w:hAnsi="Arial" w:cs="Arial"/>
          <w:sz w:val="26"/>
          <w:szCs w:val="26"/>
        </w:rPr>
        <w:t>…………………………….</w:t>
      </w:r>
    </w:p>
    <w:p w14:paraId="02630874" w14:textId="77777777" w:rsidR="00FF4154" w:rsidRPr="00FF4154" w:rsidRDefault="00FF4154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2C47F66D" w14:textId="249A2C48" w:rsidR="00FF4154" w:rsidRPr="00FF4154" w:rsidRDefault="00FF4154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FF4154">
        <w:rPr>
          <w:rFonts w:ascii="Arial" w:eastAsia="Times New Roman" w:hAnsi="Arial" w:cs="Arial"/>
          <w:sz w:val="26"/>
          <w:szCs w:val="26"/>
        </w:rPr>
        <w:t>…………………………………………………………………………………………..</w:t>
      </w:r>
    </w:p>
    <w:p w14:paraId="5FC5747C" w14:textId="77777777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0907C2DC" w14:textId="77777777" w:rsidR="00144B50" w:rsidRDefault="00144B50" w:rsidP="00837866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673DF539" w14:textId="77777777" w:rsidR="000D3162" w:rsidRDefault="000D3162" w:rsidP="0083786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</w:rPr>
      </w:pPr>
    </w:p>
    <w:p w14:paraId="29C70485" w14:textId="3766364D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</w:rPr>
      </w:pPr>
      <w:r w:rsidRPr="00FF4154">
        <w:rPr>
          <w:rFonts w:ascii="Arial" w:eastAsia="Times New Roman" w:hAnsi="Arial" w:cs="Arial"/>
          <w:b/>
          <w:bCs/>
          <w:sz w:val="26"/>
          <w:szCs w:val="26"/>
        </w:rPr>
        <w:t>6. REMEDY SOUGHT</w:t>
      </w:r>
      <w:r w:rsidRPr="00FF4154">
        <w:rPr>
          <w:rFonts w:ascii="Arial" w:eastAsia="Times New Roman" w:hAnsi="Arial" w:cs="Arial"/>
          <w:b/>
          <w:bCs/>
          <w:sz w:val="26"/>
          <w:szCs w:val="26"/>
        </w:rPr>
        <w:tab/>
      </w:r>
      <w:r w:rsidRPr="00FF4154">
        <w:rPr>
          <w:rFonts w:ascii="Arial" w:eastAsia="Times New Roman" w:hAnsi="Arial" w:cs="Arial"/>
          <w:b/>
          <w:bCs/>
          <w:sz w:val="26"/>
          <w:szCs w:val="26"/>
        </w:rPr>
        <w:tab/>
      </w:r>
    </w:p>
    <w:p w14:paraId="530527B3" w14:textId="77777777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</w:rPr>
      </w:pPr>
    </w:p>
    <w:p w14:paraId="07D0DF83" w14:textId="2673AAB9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FF4154">
        <w:rPr>
          <w:rFonts w:ascii="Arial" w:eastAsia="Times New Roman" w:hAnsi="Arial" w:cs="Arial"/>
          <w:sz w:val="26"/>
          <w:szCs w:val="26"/>
        </w:rPr>
        <w:t>Provide a clear and concise statement of the specific relief or remedy sought</w:t>
      </w:r>
      <w:r w:rsidR="00A70039">
        <w:rPr>
          <w:rFonts w:ascii="Arial" w:eastAsia="Times New Roman" w:hAnsi="Arial" w:cs="Arial"/>
          <w:sz w:val="26"/>
          <w:szCs w:val="26"/>
        </w:rPr>
        <w:t>.</w:t>
      </w:r>
    </w:p>
    <w:p w14:paraId="731B6420" w14:textId="77777777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</w:rPr>
      </w:pPr>
    </w:p>
    <w:p w14:paraId="7CDD2106" w14:textId="77777777" w:rsidR="00FF4154" w:rsidRPr="00FF4154" w:rsidRDefault="00FF4154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4A48D7B1" w14:textId="76CBBD06" w:rsidR="00FF4154" w:rsidRPr="00FF4154" w:rsidRDefault="00FF4154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FF4154">
        <w:rPr>
          <w:rFonts w:ascii="Arial" w:eastAsia="Times New Roman" w:hAnsi="Arial" w:cs="Arial"/>
          <w:sz w:val="26"/>
          <w:szCs w:val="26"/>
        </w:rPr>
        <w:t>……..…………………………….…………………………………………………</w:t>
      </w:r>
      <w:r w:rsidR="00644CD2" w:rsidRPr="00644CD2">
        <w:rPr>
          <w:rFonts w:ascii="Arial" w:eastAsia="Times New Roman" w:hAnsi="Arial" w:cs="Arial"/>
          <w:sz w:val="26"/>
          <w:szCs w:val="26"/>
        </w:rPr>
        <w:t>…..</w:t>
      </w:r>
    </w:p>
    <w:p w14:paraId="67878C85" w14:textId="77777777" w:rsidR="00FF4154" w:rsidRPr="00FF4154" w:rsidRDefault="00FF4154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1B23E552" w14:textId="65F54B96" w:rsidR="00644CD2" w:rsidRPr="00644CD2" w:rsidRDefault="00FF4154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FF4154">
        <w:rPr>
          <w:rFonts w:ascii="Arial" w:eastAsia="Times New Roman" w:hAnsi="Arial" w:cs="Arial"/>
          <w:sz w:val="26"/>
          <w:szCs w:val="26"/>
        </w:rPr>
        <w:t>…………………………………………………………………………………………..</w:t>
      </w:r>
    </w:p>
    <w:p w14:paraId="0E61AF35" w14:textId="77777777" w:rsidR="00644CD2" w:rsidRPr="00644CD2" w:rsidRDefault="00644CD2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17B3C4F4" w14:textId="5B582F09" w:rsidR="005B76D9" w:rsidRDefault="00644CD2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644CD2">
        <w:rPr>
          <w:rFonts w:ascii="Arial" w:eastAsia="Times New Roman" w:hAnsi="Arial" w:cs="Arial"/>
          <w:sz w:val="26"/>
          <w:szCs w:val="26"/>
        </w:rPr>
        <w:t>.</w:t>
      </w:r>
      <w:r w:rsidR="00FF4154" w:rsidRPr="00FF4154">
        <w:rPr>
          <w:rFonts w:ascii="Arial" w:eastAsia="Times New Roman" w:hAnsi="Arial" w:cs="Arial"/>
          <w:sz w:val="26"/>
          <w:szCs w:val="26"/>
        </w:rPr>
        <w:t>……………………………………………………………………</w:t>
      </w:r>
      <w:r w:rsidR="000C02BA">
        <w:rPr>
          <w:rFonts w:ascii="Arial" w:eastAsia="Times New Roman" w:hAnsi="Arial" w:cs="Arial"/>
          <w:sz w:val="26"/>
          <w:szCs w:val="26"/>
        </w:rPr>
        <w:t>……………………</w:t>
      </w:r>
      <w:r w:rsidRPr="00644CD2">
        <w:rPr>
          <w:rFonts w:ascii="Arial" w:eastAsia="Times New Roman" w:hAnsi="Arial" w:cs="Arial"/>
          <w:sz w:val="26"/>
          <w:szCs w:val="26"/>
        </w:rPr>
        <w:t>.</w:t>
      </w:r>
    </w:p>
    <w:p w14:paraId="611153E5" w14:textId="70CC5A0C" w:rsidR="005B76D9" w:rsidRDefault="005B76D9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6AA760BD" w14:textId="5B7073AA" w:rsidR="005B76D9" w:rsidRDefault="005B76D9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>
        <w:rPr>
          <w:rFonts w:ascii="Arial" w:eastAsia="Times New Roman" w:hAnsi="Arial" w:cs="Arial"/>
          <w:sz w:val="26"/>
          <w:szCs w:val="26"/>
        </w:rPr>
        <w:t>…………………………………………………………………………………………..</w:t>
      </w:r>
    </w:p>
    <w:p w14:paraId="04121821" w14:textId="45345586" w:rsidR="005B76D9" w:rsidRDefault="005B76D9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03C1BD9D" w14:textId="295FFB9E" w:rsidR="005B76D9" w:rsidRPr="000C02BA" w:rsidRDefault="005B76D9" w:rsidP="0083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>
        <w:rPr>
          <w:rFonts w:ascii="Arial" w:eastAsia="Times New Roman" w:hAnsi="Arial" w:cs="Arial"/>
          <w:sz w:val="26"/>
          <w:szCs w:val="26"/>
        </w:rPr>
        <w:t>…………………………………………………………………………………………..</w:t>
      </w:r>
    </w:p>
    <w:p w14:paraId="74BC792C" w14:textId="24FBFDFC" w:rsidR="000C02BA" w:rsidRDefault="000C02BA" w:rsidP="00837866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</w:rPr>
      </w:pPr>
    </w:p>
    <w:p w14:paraId="724B72D4" w14:textId="49F49BAA" w:rsidR="000C02BA" w:rsidRDefault="000C02BA" w:rsidP="00837866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</w:rPr>
      </w:pPr>
    </w:p>
    <w:p w14:paraId="4804A79E" w14:textId="3CAD7E75" w:rsidR="00766667" w:rsidRDefault="00766667" w:rsidP="00837866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</w:rPr>
      </w:pPr>
    </w:p>
    <w:p w14:paraId="66D9147C" w14:textId="30F3CBEA" w:rsidR="00BB0027" w:rsidRDefault="00BB0027" w:rsidP="00837866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</w:rPr>
      </w:pPr>
    </w:p>
    <w:p w14:paraId="13E294F2" w14:textId="7678BF95" w:rsidR="00BB0027" w:rsidRDefault="00BB0027" w:rsidP="00837866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</w:rPr>
      </w:pPr>
    </w:p>
    <w:p w14:paraId="53AE23C0" w14:textId="5A9E4C66" w:rsidR="00BB0027" w:rsidRDefault="00BB0027" w:rsidP="00837866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</w:rPr>
      </w:pPr>
    </w:p>
    <w:p w14:paraId="05E5C21F" w14:textId="77777777" w:rsidR="00BB0027" w:rsidRDefault="00BB0027" w:rsidP="00837866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</w:rPr>
      </w:pPr>
    </w:p>
    <w:p w14:paraId="1B931350" w14:textId="134327EC" w:rsidR="00FF4154" w:rsidRPr="00644CD2" w:rsidRDefault="000C02BA" w:rsidP="00837866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</w:rPr>
      </w:pPr>
      <w:r>
        <w:rPr>
          <w:rFonts w:ascii="Arial" w:eastAsia="Times New Roman" w:hAnsi="Arial" w:cs="Arial"/>
          <w:b/>
          <w:sz w:val="26"/>
          <w:szCs w:val="26"/>
        </w:rPr>
        <w:lastRenderedPageBreak/>
        <w:t>7.</w:t>
      </w:r>
      <w:r>
        <w:rPr>
          <w:rFonts w:ascii="Arial" w:eastAsia="Times New Roman" w:hAnsi="Arial" w:cs="Arial"/>
          <w:b/>
          <w:sz w:val="26"/>
          <w:szCs w:val="26"/>
        </w:rPr>
        <w:tab/>
      </w:r>
      <w:r w:rsidR="00FF4154" w:rsidRPr="00FF4154">
        <w:rPr>
          <w:rFonts w:ascii="Arial" w:eastAsia="Times New Roman" w:hAnsi="Arial" w:cs="Arial"/>
          <w:b/>
          <w:sz w:val="26"/>
          <w:szCs w:val="26"/>
        </w:rPr>
        <w:t>COMPLAINANT DECLARATION</w:t>
      </w:r>
      <w:r w:rsidR="00FF4154" w:rsidRPr="00FF4154">
        <w:rPr>
          <w:rFonts w:ascii="Arial" w:eastAsia="Times New Roman" w:hAnsi="Arial" w:cs="Arial"/>
          <w:b/>
          <w:sz w:val="26"/>
          <w:szCs w:val="26"/>
        </w:rPr>
        <w:tab/>
      </w:r>
    </w:p>
    <w:p w14:paraId="15C1A307" w14:textId="77777777" w:rsidR="00644CD2" w:rsidRPr="00FF4154" w:rsidRDefault="00644CD2" w:rsidP="00837866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7458A1C4" w14:textId="77777777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FF4154">
        <w:rPr>
          <w:rFonts w:ascii="Arial" w:eastAsia="Times New Roman" w:hAnsi="Arial" w:cs="Arial"/>
          <w:sz w:val="26"/>
          <w:szCs w:val="26"/>
        </w:rPr>
        <w:t>I/we hereby declare that the information provided is true.</w:t>
      </w:r>
    </w:p>
    <w:p w14:paraId="0742D029" w14:textId="77777777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293858A3" w14:textId="77777777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15D6EE65" w14:textId="72B99ACA" w:rsidR="00644CD2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FF4154">
        <w:rPr>
          <w:rFonts w:ascii="Arial" w:eastAsia="Times New Roman" w:hAnsi="Arial" w:cs="Arial"/>
          <w:b/>
          <w:bCs/>
          <w:sz w:val="26"/>
          <w:szCs w:val="26"/>
        </w:rPr>
        <w:t>Signature:</w:t>
      </w:r>
      <w:r w:rsidR="00644CD2" w:rsidRPr="00644CD2">
        <w:rPr>
          <w:rFonts w:ascii="Arial" w:eastAsia="Times New Roman" w:hAnsi="Arial" w:cs="Arial"/>
          <w:sz w:val="26"/>
          <w:szCs w:val="26"/>
        </w:rPr>
        <w:t xml:space="preserve">  </w:t>
      </w:r>
      <w:r w:rsidRPr="00FF4154">
        <w:rPr>
          <w:rFonts w:ascii="Arial" w:eastAsia="Times New Roman" w:hAnsi="Arial" w:cs="Arial"/>
          <w:sz w:val="26"/>
          <w:szCs w:val="26"/>
        </w:rPr>
        <w:t>…………………………………</w:t>
      </w:r>
    </w:p>
    <w:p w14:paraId="677575AC" w14:textId="77777777" w:rsidR="00644CD2" w:rsidRPr="00644CD2" w:rsidRDefault="00644CD2" w:rsidP="0083786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</w:rPr>
      </w:pPr>
    </w:p>
    <w:p w14:paraId="71AD3157" w14:textId="6FB6B89D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FF4154">
        <w:rPr>
          <w:rFonts w:ascii="Arial" w:eastAsia="Times New Roman" w:hAnsi="Arial" w:cs="Arial"/>
          <w:b/>
          <w:bCs/>
          <w:sz w:val="26"/>
          <w:szCs w:val="26"/>
        </w:rPr>
        <w:t>Date:</w:t>
      </w:r>
      <w:r w:rsidR="00644CD2" w:rsidRPr="00644CD2">
        <w:rPr>
          <w:rFonts w:ascii="Arial" w:eastAsia="Times New Roman" w:hAnsi="Arial" w:cs="Arial"/>
          <w:b/>
          <w:bCs/>
          <w:sz w:val="26"/>
          <w:szCs w:val="26"/>
        </w:rPr>
        <w:t xml:space="preserve">          </w:t>
      </w:r>
      <w:r w:rsidRPr="00FF4154">
        <w:rPr>
          <w:rFonts w:ascii="Arial" w:eastAsia="Times New Roman" w:hAnsi="Arial" w:cs="Arial"/>
          <w:sz w:val="26"/>
          <w:szCs w:val="26"/>
        </w:rPr>
        <w:t>………………………………</w:t>
      </w:r>
      <w:r w:rsidR="00644CD2" w:rsidRPr="00644CD2">
        <w:rPr>
          <w:rFonts w:ascii="Arial" w:eastAsia="Times New Roman" w:hAnsi="Arial" w:cs="Arial"/>
          <w:sz w:val="26"/>
          <w:szCs w:val="26"/>
        </w:rPr>
        <w:t>….</w:t>
      </w:r>
    </w:p>
    <w:p w14:paraId="1C4AC56D" w14:textId="7701DD01" w:rsidR="00FF4154" w:rsidRPr="00644CD2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1D8867C7" w14:textId="77777777" w:rsidR="00644CD2" w:rsidRPr="00FF4154" w:rsidRDefault="00644CD2" w:rsidP="00837866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7B84B2F2" w14:textId="77777777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</w:rPr>
      </w:pPr>
      <w:r w:rsidRPr="00FF4154">
        <w:rPr>
          <w:rFonts w:ascii="Arial" w:eastAsia="Times New Roman" w:hAnsi="Arial" w:cs="Arial"/>
          <w:b/>
          <w:bCs/>
          <w:sz w:val="26"/>
          <w:szCs w:val="26"/>
        </w:rPr>
        <w:t>Acknowledgement of receipt by BOCRA</w:t>
      </w:r>
    </w:p>
    <w:p w14:paraId="2CD1F1A4" w14:textId="77777777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488"/>
        <w:gridCol w:w="4528"/>
      </w:tblGrid>
      <w:tr w:rsidR="00FF4154" w:rsidRPr="00FF4154" w14:paraId="5A97DF7F" w14:textId="77777777" w:rsidTr="00F947CC">
        <w:tc>
          <w:tcPr>
            <w:tcW w:w="4531" w:type="dxa"/>
          </w:tcPr>
          <w:p w14:paraId="17975426" w14:textId="77777777" w:rsidR="00644CD2" w:rsidRPr="00644CD2" w:rsidRDefault="00644CD2" w:rsidP="00837866">
            <w:pPr>
              <w:ind w:left="720"/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</w:p>
          <w:p w14:paraId="05E90DF8" w14:textId="0BC4CB07" w:rsidR="00FF4154" w:rsidRPr="003420DE" w:rsidRDefault="00FF4154" w:rsidP="00837866">
            <w:pPr>
              <w:numPr>
                <w:ilvl w:val="0"/>
                <w:numId w:val="5"/>
              </w:numPr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sz w:val="26"/>
                <w:szCs w:val="26"/>
              </w:rPr>
              <w:t>Name</w:t>
            </w:r>
          </w:p>
          <w:p w14:paraId="0D2FE0A5" w14:textId="1501ECE0" w:rsidR="00644CD2" w:rsidRPr="00FF4154" w:rsidRDefault="00644CD2" w:rsidP="00837866">
            <w:pPr>
              <w:ind w:left="720"/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4675" w:type="dxa"/>
          </w:tcPr>
          <w:p w14:paraId="00C9D909" w14:textId="77777777" w:rsidR="00FF4154" w:rsidRPr="00FF4154" w:rsidRDefault="00FF4154" w:rsidP="00837866">
            <w:pPr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FF4154" w:rsidRPr="00FF4154" w14:paraId="66B54275" w14:textId="77777777" w:rsidTr="00F947CC">
        <w:tc>
          <w:tcPr>
            <w:tcW w:w="4531" w:type="dxa"/>
          </w:tcPr>
          <w:p w14:paraId="188D6A54" w14:textId="77777777" w:rsidR="00644CD2" w:rsidRPr="00644CD2" w:rsidRDefault="00644CD2" w:rsidP="00837866">
            <w:pPr>
              <w:ind w:left="720"/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</w:p>
          <w:p w14:paraId="462F8CE7" w14:textId="2383F652" w:rsidR="00FF4154" w:rsidRPr="003420DE" w:rsidRDefault="00FF4154" w:rsidP="00837866">
            <w:pPr>
              <w:numPr>
                <w:ilvl w:val="0"/>
                <w:numId w:val="5"/>
              </w:numPr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sz w:val="26"/>
                <w:szCs w:val="26"/>
              </w:rPr>
              <w:t>Designation</w:t>
            </w:r>
          </w:p>
          <w:p w14:paraId="0F65F1F1" w14:textId="58C9863C" w:rsidR="00644CD2" w:rsidRPr="00FF4154" w:rsidRDefault="00644CD2" w:rsidP="00837866">
            <w:pPr>
              <w:ind w:left="720"/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4675" w:type="dxa"/>
          </w:tcPr>
          <w:p w14:paraId="54FF7195" w14:textId="77777777" w:rsidR="00FF4154" w:rsidRPr="00FF4154" w:rsidRDefault="00FF4154" w:rsidP="00837866">
            <w:pPr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FF4154" w:rsidRPr="00FF4154" w14:paraId="720076B8" w14:textId="77777777" w:rsidTr="00F947CC">
        <w:tc>
          <w:tcPr>
            <w:tcW w:w="4531" w:type="dxa"/>
          </w:tcPr>
          <w:p w14:paraId="7A378D49" w14:textId="77777777" w:rsidR="00644CD2" w:rsidRPr="00644CD2" w:rsidRDefault="00644CD2" w:rsidP="00837866">
            <w:pPr>
              <w:ind w:left="720"/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</w:p>
          <w:p w14:paraId="3318F040" w14:textId="17AD7AD3" w:rsidR="00FF4154" w:rsidRPr="003420DE" w:rsidRDefault="00FF4154" w:rsidP="00837866">
            <w:pPr>
              <w:numPr>
                <w:ilvl w:val="0"/>
                <w:numId w:val="5"/>
              </w:numPr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sz w:val="26"/>
                <w:szCs w:val="26"/>
              </w:rPr>
              <w:t>Date</w:t>
            </w:r>
          </w:p>
          <w:p w14:paraId="52C380D5" w14:textId="293D6358" w:rsidR="00644CD2" w:rsidRPr="00FF4154" w:rsidRDefault="00644CD2" w:rsidP="00837866">
            <w:pPr>
              <w:ind w:left="720"/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4675" w:type="dxa"/>
          </w:tcPr>
          <w:p w14:paraId="31324EA9" w14:textId="77777777" w:rsidR="00FF4154" w:rsidRPr="00FF4154" w:rsidRDefault="00FF4154" w:rsidP="00837866">
            <w:pPr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FF4154" w:rsidRPr="00FF4154" w14:paraId="4A6539C8" w14:textId="77777777" w:rsidTr="00F947CC">
        <w:tc>
          <w:tcPr>
            <w:tcW w:w="4531" w:type="dxa"/>
          </w:tcPr>
          <w:p w14:paraId="2A3D4675" w14:textId="77777777" w:rsidR="00644CD2" w:rsidRPr="00644CD2" w:rsidRDefault="00644CD2" w:rsidP="00837866">
            <w:pPr>
              <w:ind w:left="720" w:right="1172"/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</w:p>
          <w:p w14:paraId="5CB69890" w14:textId="40341CAF" w:rsidR="00FF4154" w:rsidRPr="003420DE" w:rsidRDefault="00FF4154" w:rsidP="00837866">
            <w:pPr>
              <w:numPr>
                <w:ilvl w:val="0"/>
                <w:numId w:val="5"/>
              </w:numPr>
              <w:ind w:right="1172"/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  <w:r w:rsidRPr="00FF4154">
              <w:rPr>
                <w:rFonts w:ascii="Arial" w:eastAsia="Times New Roman" w:hAnsi="Arial" w:cs="Arial"/>
                <w:sz w:val="26"/>
                <w:szCs w:val="26"/>
              </w:rPr>
              <w:t>Signature</w:t>
            </w:r>
          </w:p>
          <w:p w14:paraId="16D75C12" w14:textId="5EC59373" w:rsidR="00644CD2" w:rsidRPr="00FF4154" w:rsidRDefault="00644CD2" w:rsidP="00837866">
            <w:pPr>
              <w:ind w:left="720" w:right="1172"/>
              <w:jc w:val="both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4675" w:type="dxa"/>
          </w:tcPr>
          <w:p w14:paraId="5EF3CF51" w14:textId="77777777" w:rsidR="00FF4154" w:rsidRPr="00FF4154" w:rsidRDefault="00FF4154" w:rsidP="00837866">
            <w:pPr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</w:tbl>
    <w:p w14:paraId="286681F4" w14:textId="77777777" w:rsidR="00FF4154" w:rsidRPr="00FF4154" w:rsidRDefault="00FF4154" w:rsidP="00837866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14:paraId="04863CA1" w14:textId="69E73A64" w:rsidR="00C955F6" w:rsidRPr="008C75DA" w:rsidRDefault="00C955F6" w:rsidP="00837866">
      <w:pPr>
        <w:jc w:val="both"/>
        <w:rPr>
          <w:rFonts w:ascii="Arial" w:eastAsia="Times New Roman" w:hAnsi="Arial" w:cs="Arial"/>
        </w:rPr>
      </w:pPr>
    </w:p>
    <w:sectPr w:rsidR="00C955F6" w:rsidRPr="008C75DA" w:rsidSect="002E054D">
      <w:headerReference w:type="default" r:id="rId8"/>
      <w:footerReference w:type="default" r:id="rId9"/>
      <w:headerReference w:type="first" r:id="rId10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2A58A" w14:textId="77777777" w:rsidR="00B61B8F" w:rsidRDefault="00B61B8F" w:rsidP="002E054D">
      <w:pPr>
        <w:spacing w:after="0" w:line="240" w:lineRule="auto"/>
      </w:pPr>
      <w:r>
        <w:separator/>
      </w:r>
    </w:p>
  </w:endnote>
  <w:endnote w:type="continuationSeparator" w:id="0">
    <w:p w14:paraId="716CCCDD" w14:textId="77777777" w:rsidR="00B61B8F" w:rsidRDefault="00B61B8F" w:rsidP="002E0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0760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B681FD" w14:textId="77777777" w:rsidR="009A7D39" w:rsidRDefault="009A7D3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3D2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A5A459" w14:textId="77777777" w:rsidR="00704A97" w:rsidRDefault="00704A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D862A" w14:textId="77777777" w:rsidR="00B61B8F" w:rsidRDefault="00B61B8F" w:rsidP="002E054D">
      <w:pPr>
        <w:spacing w:after="0" w:line="240" w:lineRule="auto"/>
      </w:pPr>
      <w:r>
        <w:separator/>
      </w:r>
    </w:p>
  </w:footnote>
  <w:footnote w:type="continuationSeparator" w:id="0">
    <w:p w14:paraId="175C6E98" w14:textId="77777777" w:rsidR="00B61B8F" w:rsidRDefault="00B61B8F" w:rsidP="002E0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D368" w14:textId="77777777" w:rsidR="00144B50" w:rsidRDefault="00144B50" w:rsidP="00BC6E39">
    <w:pPr>
      <w:pStyle w:val="Header"/>
      <w:jc w:val="center"/>
    </w:pPr>
  </w:p>
  <w:p w14:paraId="43DA3D9D" w14:textId="7E9E4429" w:rsidR="002E054D" w:rsidRDefault="00BC6E39" w:rsidP="00BC6E39">
    <w:pPr>
      <w:pStyle w:val="Header"/>
      <w:jc w:val="center"/>
    </w:pPr>
    <w:r>
      <w:rPr>
        <w:noProof/>
        <w:lang w:val="en-ZA" w:eastAsia="en-ZA"/>
      </w:rPr>
      <w:drawing>
        <wp:anchor distT="0" distB="0" distL="114300" distR="114300" simplePos="0" relativeHeight="251659264" behindDoc="0" locked="0" layoutInCell="1" allowOverlap="1" wp14:anchorId="76F67BEC" wp14:editId="4C0174BE">
          <wp:simplePos x="0" y="0"/>
          <wp:positionH relativeFrom="page">
            <wp:posOffset>5143500</wp:posOffset>
          </wp:positionH>
          <wp:positionV relativeFrom="page">
            <wp:posOffset>0</wp:posOffset>
          </wp:positionV>
          <wp:extent cx="2181225" cy="1000125"/>
          <wp:effectExtent l="0" t="0" r="9525" b="9525"/>
          <wp:wrapSquare wrapText="bothSides"/>
          <wp:docPr id="4" name="Picture 4" descr="F:\Bocra\Bocra_letterhead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Bocra\Bocra_letterhead logo.jpg"/>
                  <pic:cNvPicPr>
                    <a:picLocks noChangeAspect="1" noChangeArrowheads="1"/>
                  </pic:cNvPicPr>
                </pic:nvPicPr>
                <pic:blipFill rotWithShape="1"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66255" t="20454" r="4803"/>
                  <a:stretch/>
                </pic:blipFill>
                <pic:spPr bwMode="auto">
                  <a:xfrm>
                    <a:off x="0" y="0"/>
                    <a:ext cx="21812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 xml:space="preserve">                                                        </w:t>
    </w:r>
  </w:p>
  <w:p w14:paraId="267A79FE" w14:textId="77777777" w:rsidR="002E054D" w:rsidRDefault="002E054D" w:rsidP="002E054D">
    <w:pPr>
      <w:pStyle w:val="Header"/>
      <w:jc w:val="right"/>
    </w:pPr>
  </w:p>
  <w:p w14:paraId="43A6C377" w14:textId="77777777" w:rsidR="002E054D" w:rsidRDefault="002E054D" w:rsidP="002E054D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15E60" w14:textId="77777777" w:rsidR="002E054D" w:rsidRDefault="002E054D">
    <w:pPr>
      <w:pStyle w:val="Header"/>
    </w:pPr>
    <w:r>
      <w:rPr>
        <w:noProof/>
        <w:lang w:val="en-ZA" w:eastAsia="en-ZA"/>
      </w:rPr>
      <w:drawing>
        <wp:anchor distT="0" distB="0" distL="114300" distR="114300" simplePos="0" relativeHeight="251656704" behindDoc="0" locked="0" layoutInCell="1" allowOverlap="1" wp14:anchorId="13B99EB1" wp14:editId="530998BC">
          <wp:simplePos x="0" y="0"/>
          <wp:positionH relativeFrom="page">
            <wp:posOffset>5210175</wp:posOffset>
          </wp:positionH>
          <wp:positionV relativeFrom="page">
            <wp:posOffset>276225</wp:posOffset>
          </wp:positionV>
          <wp:extent cx="2181225" cy="1000125"/>
          <wp:effectExtent l="0" t="0" r="9525" b="9525"/>
          <wp:wrapSquare wrapText="bothSides"/>
          <wp:docPr id="1" name="Picture 1" descr="F:\Bocra\Bocra_letterhead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Bocra\Bocra_letterhead logo.jpg"/>
                  <pic:cNvPicPr>
                    <a:picLocks noChangeAspect="1" noChangeArrowheads="1"/>
                  </pic:cNvPicPr>
                </pic:nvPicPr>
                <pic:blipFill rotWithShape="1"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66255" t="20454" r="4803"/>
                  <a:stretch/>
                </pic:blipFill>
                <pic:spPr bwMode="auto">
                  <a:xfrm>
                    <a:off x="0" y="0"/>
                    <a:ext cx="21812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98E6914" w14:textId="77777777" w:rsidR="002E054D" w:rsidRDefault="002E054D">
    <w:pPr>
      <w:pStyle w:val="Header"/>
    </w:pPr>
  </w:p>
  <w:p w14:paraId="67622D28" w14:textId="77777777" w:rsidR="002E054D" w:rsidRDefault="002E054D">
    <w:pPr>
      <w:pStyle w:val="Header"/>
    </w:pPr>
  </w:p>
  <w:p w14:paraId="3C6B5257" w14:textId="77777777" w:rsidR="002E054D" w:rsidRDefault="002E054D">
    <w:pPr>
      <w:pStyle w:val="Header"/>
    </w:pPr>
  </w:p>
  <w:p w14:paraId="7C42A247" w14:textId="77777777" w:rsidR="002E054D" w:rsidRDefault="002E05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546DB"/>
    <w:multiLevelType w:val="hybridMultilevel"/>
    <w:tmpl w:val="464893CA"/>
    <w:lvl w:ilvl="0" w:tplc="1C7643EC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9A4779A"/>
    <w:multiLevelType w:val="hybridMultilevel"/>
    <w:tmpl w:val="1CB248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D66837"/>
    <w:multiLevelType w:val="hybridMultilevel"/>
    <w:tmpl w:val="2DAEC9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203F3F"/>
    <w:multiLevelType w:val="hybridMultilevel"/>
    <w:tmpl w:val="52AADA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DD73D5"/>
    <w:multiLevelType w:val="hybridMultilevel"/>
    <w:tmpl w:val="A7AE33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335106">
    <w:abstractNumId w:val="3"/>
  </w:num>
  <w:num w:numId="2" w16cid:durableId="1603764166">
    <w:abstractNumId w:val="2"/>
  </w:num>
  <w:num w:numId="3" w16cid:durableId="1460680857">
    <w:abstractNumId w:val="1"/>
  </w:num>
  <w:num w:numId="4" w16cid:durableId="374425649">
    <w:abstractNumId w:val="0"/>
  </w:num>
  <w:num w:numId="5" w16cid:durableId="9081500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AEIDS0NLS1NjI0MTEyUdpeDU4uLM/DyQAsNaAA4eTOMsAAAA"/>
  </w:docVars>
  <w:rsids>
    <w:rsidRoot w:val="00FE40EE"/>
    <w:rsid w:val="000A0C70"/>
    <w:rsid w:val="000C02BA"/>
    <w:rsid w:val="000D3162"/>
    <w:rsid w:val="000E4855"/>
    <w:rsid w:val="000E4987"/>
    <w:rsid w:val="00107E47"/>
    <w:rsid w:val="00144B50"/>
    <w:rsid w:val="00153F77"/>
    <w:rsid w:val="00166594"/>
    <w:rsid w:val="001A3688"/>
    <w:rsid w:val="001B6416"/>
    <w:rsid w:val="00207E19"/>
    <w:rsid w:val="00251919"/>
    <w:rsid w:val="002D2756"/>
    <w:rsid w:val="002E054D"/>
    <w:rsid w:val="002E57ED"/>
    <w:rsid w:val="002F25DF"/>
    <w:rsid w:val="003378F3"/>
    <w:rsid w:val="003420DE"/>
    <w:rsid w:val="003518AB"/>
    <w:rsid w:val="00376738"/>
    <w:rsid w:val="0039391C"/>
    <w:rsid w:val="003E7F43"/>
    <w:rsid w:val="00407AA8"/>
    <w:rsid w:val="00423D25"/>
    <w:rsid w:val="004750FA"/>
    <w:rsid w:val="004A167D"/>
    <w:rsid w:val="00523FEE"/>
    <w:rsid w:val="00533F48"/>
    <w:rsid w:val="005A0567"/>
    <w:rsid w:val="005B76D9"/>
    <w:rsid w:val="005D2BBE"/>
    <w:rsid w:val="006010FC"/>
    <w:rsid w:val="006116EC"/>
    <w:rsid w:val="00611CDA"/>
    <w:rsid w:val="006176BF"/>
    <w:rsid w:val="0062444D"/>
    <w:rsid w:val="00630BCA"/>
    <w:rsid w:val="00644CD2"/>
    <w:rsid w:val="00683B4A"/>
    <w:rsid w:val="0069179A"/>
    <w:rsid w:val="006C0028"/>
    <w:rsid w:val="00704A97"/>
    <w:rsid w:val="00766667"/>
    <w:rsid w:val="007707EA"/>
    <w:rsid w:val="0082163A"/>
    <w:rsid w:val="00825CC5"/>
    <w:rsid w:val="00831D20"/>
    <w:rsid w:val="00837866"/>
    <w:rsid w:val="008539D8"/>
    <w:rsid w:val="00871222"/>
    <w:rsid w:val="008727C7"/>
    <w:rsid w:val="008850E7"/>
    <w:rsid w:val="00887456"/>
    <w:rsid w:val="008C75DA"/>
    <w:rsid w:val="008E5DB0"/>
    <w:rsid w:val="009840B3"/>
    <w:rsid w:val="009A2907"/>
    <w:rsid w:val="009A7D39"/>
    <w:rsid w:val="009E767B"/>
    <w:rsid w:val="00A2185A"/>
    <w:rsid w:val="00A2283B"/>
    <w:rsid w:val="00A261E5"/>
    <w:rsid w:val="00A6529F"/>
    <w:rsid w:val="00A70039"/>
    <w:rsid w:val="00A81B9D"/>
    <w:rsid w:val="00A96A7F"/>
    <w:rsid w:val="00AA035F"/>
    <w:rsid w:val="00AA449C"/>
    <w:rsid w:val="00AB7694"/>
    <w:rsid w:val="00AD1E66"/>
    <w:rsid w:val="00B04C37"/>
    <w:rsid w:val="00B1687F"/>
    <w:rsid w:val="00B20B55"/>
    <w:rsid w:val="00B51B60"/>
    <w:rsid w:val="00B61B8F"/>
    <w:rsid w:val="00B630E6"/>
    <w:rsid w:val="00BB0027"/>
    <w:rsid w:val="00BC6E39"/>
    <w:rsid w:val="00C06A74"/>
    <w:rsid w:val="00C109EC"/>
    <w:rsid w:val="00C15F17"/>
    <w:rsid w:val="00C36983"/>
    <w:rsid w:val="00C53C95"/>
    <w:rsid w:val="00C955F6"/>
    <w:rsid w:val="00CB0A5A"/>
    <w:rsid w:val="00D21963"/>
    <w:rsid w:val="00D37795"/>
    <w:rsid w:val="00D87EC3"/>
    <w:rsid w:val="00DE1E1E"/>
    <w:rsid w:val="00DE3A0F"/>
    <w:rsid w:val="00E1306D"/>
    <w:rsid w:val="00E7465B"/>
    <w:rsid w:val="00E92DC1"/>
    <w:rsid w:val="00EB1A4A"/>
    <w:rsid w:val="00F35365"/>
    <w:rsid w:val="00F4695C"/>
    <w:rsid w:val="00F530A1"/>
    <w:rsid w:val="00F70C19"/>
    <w:rsid w:val="00F73E38"/>
    <w:rsid w:val="00FB1A62"/>
    <w:rsid w:val="00FB3C93"/>
    <w:rsid w:val="00FC4A2B"/>
    <w:rsid w:val="00FE159C"/>
    <w:rsid w:val="00FE40EE"/>
    <w:rsid w:val="00FF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C9BC7A"/>
  <w15:docId w15:val="{D7D6F53F-13F2-4C07-8285-FE42F2377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0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5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E05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054D"/>
  </w:style>
  <w:style w:type="paragraph" w:styleId="Footer">
    <w:name w:val="footer"/>
    <w:basedOn w:val="Normal"/>
    <w:link w:val="FooterChar"/>
    <w:uiPriority w:val="99"/>
    <w:unhideWhenUsed/>
    <w:rsid w:val="002E05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054D"/>
  </w:style>
  <w:style w:type="character" w:styleId="Hyperlink">
    <w:name w:val="Hyperlink"/>
    <w:basedOn w:val="DefaultParagraphFont"/>
    <w:uiPriority w:val="99"/>
    <w:unhideWhenUsed/>
    <w:rsid w:val="002E054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B630E6"/>
    <w:pPr>
      <w:spacing w:after="0" w:line="240" w:lineRule="auto"/>
    </w:pPr>
    <w:rPr>
      <w:rFonts w:eastAsiaTheme="minorHAnsi"/>
      <w:lang w:eastAsia="en-US"/>
    </w:rPr>
  </w:style>
  <w:style w:type="paragraph" w:styleId="ListParagraph">
    <w:name w:val="List Paragraph"/>
    <w:basedOn w:val="Normal"/>
    <w:uiPriority w:val="34"/>
    <w:qFormat/>
    <w:rsid w:val="00C36983"/>
    <w:pPr>
      <w:ind w:left="720"/>
      <w:contextualSpacing/>
    </w:pPr>
    <w:rPr>
      <w:rFonts w:eastAsiaTheme="minorHAnsi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FF4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semiHidden/>
    <w:unhideWhenUsed/>
    <w:rsid w:val="00FF4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Bocra\BOCRA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C6474-7447-47DA-83F1-29C3EE975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F:\Bocra\BOCRA Letterhead.dotx</Template>
  <TotalTime>2</TotalTime>
  <Pages>5</Pages>
  <Words>295</Words>
  <Characters>2514</Characters>
  <Application>Microsoft Office Word</Application>
  <DocSecurity>0</DocSecurity>
  <Lines>200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Hotwire</dc:creator>
  <cp:lastModifiedBy>Lizzy Tsheko</cp:lastModifiedBy>
  <cp:revision>2</cp:revision>
  <cp:lastPrinted>2016-02-10T10:26:00Z</cp:lastPrinted>
  <dcterms:created xsi:type="dcterms:W3CDTF">2026-03-25T05:48:00Z</dcterms:created>
  <dcterms:modified xsi:type="dcterms:W3CDTF">2026-03-25T05:48:00Z</dcterms:modified>
</cp:coreProperties>
</file>